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1C4FA" w14:textId="77777777" w:rsidR="00F93E26" w:rsidRDefault="009604A8" w:rsidP="00E76932">
      <w:pPr>
        <w:jc w:val="both"/>
        <w:sectPr w:rsidR="00F93E26" w:rsidSect="00F93E26">
          <w:headerReference w:type="default" r:id="rId9"/>
          <w:footerReference w:type="default" r:id="rId10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  <w:lang w:val="fr-CA" w:eastAsia="fr-CA"/>
        </w:rPr>
        <w:drawing>
          <wp:anchor distT="0" distB="0" distL="114300" distR="114300" simplePos="0" relativeHeight="251649024" behindDoc="1" locked="0" layoutInCell="1" allowOverlap="1" wp14:anchorId="2278ACB2" wp14:editId="0A85DDDE">
            <wp:simplePos x="0" y="0"/>
            <wp:positionH relativeFrom="page">
              <wp:align>right</wp:align>
            </wp:positionH>
            <wp:positionV relativeFrom="paragraph">
              <wp:posOffset>-1675130</wp:posOffset>
            </wp:positionV>
            <wp:extent cx="7661275" cy="11193109"/>
            <wp:effectExtent l="0" t="0" r="0" b="8890"/>
            <wp:wrapNone/>
            <wp:docPr id="160" name="Imag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1275" cy="11193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2FC" w:rsidRPr="006E5CFA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C9D3FC6" wp14:editId="47A47CA0">
                <wp:simplePos x="0" y="0"/>
                <wp:positionH relativeFrom="column">
                  <wp:posOffset>2414905</wp:posOffset>
                </wp:positionH>
                <wp:positionV relativeFrom="paragraph">
                  <wp:posOffset>0</wp:posOffset>
                </wp:positionV>
                <wp:extent cx="3681095" cy="1516380"/>
                <wp:effectExtent l="0" t="0" r="0" b="7620"/>
                <wp:wrapSquare wrapText="bothSides"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095" cy="151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582DBFA" w14:textId="77777777" w:rsidR="00442B6F" w:rsidRPr="003D4DB5" w:rsidRDefault="00442B6F" w:rsidP="00E222F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4D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Assemblée générale annuelle</w:t>
                            </w:r>
                          </w:p>
                          <w:p w14:paraId="583DC74E" w14:textId="77777777" w:rsidR="00442B6F" w:rsidRPr="00B8784A" w:rsidRDefault="00442B6F" w:rsidP="00E222F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 s</w:t>
                            </w:r>
                            <w:r w:rsidRPr="00B8784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eptembre 2017</w:t>
                            </w:r>
                          </w:p>
                          <w:p w14:paraId="5513F219" w14:textId="77777777" w:rsidR="00442B6F" w:rsidRPr="00E222FC" w:rsidRDefault="00442B6F" w:rsidP="00E222F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22F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(Compte rendu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D3FC6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left:0;text-align:left;margin-left:190.15pt;margin-top:0;width:289.85pt;height:119.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" filled="f" stroked="f">
                <v:textbox>
                  <w:txbxContent>
                    <w:p w14:paraId="1582DBFA" w14:textId="77777777" w:rsidR="00442B6F" w:rsidRPr="003D4DB5" w:rsidRDefault="00442B6F" w:rsidP="00E222F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4DB5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Assemblée générale annuelle</w:t>
                      </w:r>
                    </w:p>
                    <w:p w14:paraId="583DC74E" w14:textId="77777777" w:rsidR="00442B6F" w:rsidRPr="00B8784A" w:rsidRDefault="00442B6F" w:rsidP="00E222F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 s</w:t>
                      </w:r>
                      <w:r w:rsidRPr="00B8784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eptembre 2017</w:t>
                      </w:r>
                    </w:p>
                    <w:p w14:paraId="5513F219" w14:textId="77777777" w:rsidR="00442B6F" w:rsidRPr="00E222FC" w:rsidRDefault="00442B6F" w:rsidP="00E222F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22F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(Compte rendu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0BA5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C4DDCF8" wp14:editId="2222DD94">
                <wp:simplePos x="0" y="0"/>
                <wp:positionH relativeFrom="column">
                  <wp:posOffset>167005</wp:posOffset>
                </wp:positionH>
                <wp:positionV relativeFrom="paragraph">
                  <wp:posOffset>-723900</wp:posOffset>
                </wp:positionV>
                <wp:extent cx="803910" cy="3634105"/>
                <wp:effectExtent l="0" t="0" r="0" b="0"/>
                <wp:wrapNone/>
                <wp:docPr id="153" name="Zone de text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803910" cy="363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87D000" w14:textId="77777777" w:rsidR="00442B6F" w:rsidRPr="00AE0F5D" w:rsidRDefault="00442B6F" w:rsidP="0049604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color w:val="0070C0"/>
                                <w:sz w:val="98"/>
                                <w:szCs w:val="98"/>
                              </w:rPr>
                            </w:pPr>
                            <w:r w:rsidRPr="00AE0F5D">
                              <w:rPr>
                                <w:rFonts w:ascii="Georgia" w:hAnsi="Georgia"/>
                                <w:b/>
                                <w:i/>
                                <w:color w:val="0070C0"/>
                                <w:sz w:val="98"/>
                                <w:szCs w:val="98"/>
                              </w:rPr>
                              <w:t xml:space="preserve">Club </w:t>
                            </w:r>
                            <w:r>
                              <w:rPr>
                                <w:rFonts w:ascii="Georgia" w:hAnsi="Georgia"/>
                                <w:b/>
                                <w:i/>
                                <w:color w:val="0070C0"/>
                                <w:sz w:val="98"/>
                                <w:szCs w:val="98"/>
                              </w:rPr>
                              <w:t xml:space="preserve"> </w:t>
                            </w:r>
                            <w:r w:rsidRPr="00AE0F5D">
                              <w:rPr>
                                <w:rFonts w:ascii="Georgia" w:hAnsi="Georgia"/>
                                <w:b/>
                                <w:i/>
                                <w:color w:val="0070C0"/>
                                <w:sz w:val="98"/>
                                <w:szCs w:val="98"/>
                              </w:rPr>
                              <w:t>Iris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DDCF8" id="Zone de texte 153" o:spid="_x0000_s1027" type="#_x0000_t202" style="position:absolute;left:0;text-align:left;margin-left:13.15pt;margin-top:-57pt;width:63.3pt;height:286.15pt;rotation:180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" filled="f" stroked="f">
                <v:textbox style="layout-flow:vertical-ideographic">
                  <w:txbxContent>
                    <w:p w14:paraId="7A87D000" w14:textId="77777777" w:rsidR="00442B6F" w:rsidRPr="00AE0F5D" w:rsidRDefault="00442B6F" w:rsidP="00496049">
                      <w:pPr>
                        <w:jc w:val="center"/>
                        <w:rPr>
                          <w:rFonts w:ascii="Georgia" w:hAnsi="Georgia"/>
                          <w:b/>
                          <w:i/>
                          <w:color w:val="0070C0"/>
                          <w:sz w:val="98"/>
                          <w:szCs w:val="98"/>
                        </w:rPr>
                      </w:pPr>
                      <w:r w:rsidRPr="00AE0F5D">
                        <w:rPr>
                          <w:rFonts w:ascii="Georgia" w:hAnsi="Georgia"/>
                          <w:b/>
                          <w:i/>
                          <w:color w:val="0070C0"/>
                          <w:sz w:val="98"/>
                          <w:szCs w:val="98"/>
                        </w:rPr>
                        <w:t xml:space="preserve">Club </w:t>
                      </w:r>
                      <w:r>
                        <w:rPr>
                          <w:rFonts w:ascii="Georgia" w:hAnsi="Georgia"/>
                          <w:b/>
                          <w:i/>
                          <w:color w:val="0070C0"/>
                          <w:sz w:val="98"/>
                          <w:szCs w:val="98"/>
                        </w:rPr>
                        <w:t xml:space="preserve"> </w:t>
                      </w:r>
                      <w:r w:rsidRPr="00AE0F5D">
                        <w:rPr>
                          <w:rFonts w:ascii="Georgia" w:hAnsi="Georgia"/>
                          <w:b/>
                          <w:i/>
                          <w:color w:val="0070C0"/>
                          <w:sz w:val="98"/>
                          <w:szCs w:val="98"/>
                        </w:rPr>
                        <w:t>Iris</w:t>
                      </w:r>
                    </w:p>
                  </w:txbxContent>
                </v:textbox>
              </v:shape>
            </w:pict>
          </mc:Fallback>
        </mc:AlternateContent>
      </w:r>
      <w:r w:rsidR="00210BA5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E9B352F" wp14:editId="13540B51">
                <wp:simplePos x="0" y="0"/>
                <wp:positionH relativeFrom="column">
                  <wp:posOffset>2807970</wp:posOffset>
                </wp:positionH>
                <wp:positionV relativeFrom="paragraph">
                  <wp:posOffset>106045</wp:posOffset>
                </wp:positionV>
                <wp:extent cx="297815" cy="318135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F20FD1" w14:textId="77777777" w:rsidR="00442B6F" w:rsidRPr="00210BA5" w:rsidRDefault="00442B6F" w:rsidP="00210BA5">
                            <w:pPr>
                              <w:jc w:val="center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28"/>
                                <w:szCs w:val="72"/>
                                <w:lang w:val="fr-CA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B352F" id="Zone de texte 19" o:spid="_x0000_s1028" type="#_x0000_t202" style="position:absolute;left:0;text-align:left;margin-left:221.1pt;margin-top:8.35pt;width:23.45pt;height:25.05pt;z-index:251816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" filled="f" stroked="f">
                <v:textbox style="mso-fit-shape-to-text:t">
                  <w:txbxContent>
                    <w:p w14:paraId="02F20FD1" w14:textId="77777777" w:rsidR="00442B6F" w:rsidRPr="00210BA5" w:rsidRDefault="00442B6F" w:rsidP="00210BA5">
                      <w:pPr>
                        <w:jc w:val="center"/>
                        <w:rPr>
                          <w:b/>
                          <w:noProof/>
                          <w:color w:val="70AD47"/>
                          <w:spacing w:val="10"/>
                          <w:sz w:val="28"/>
                          <w:szCs w:val="72"/>
                          <w:lang w:val="fr-CA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5931" w:rsidRPr="00945931">
        <w:t xml:space="preserve"> </w:t>
      </w:r>
    </w:p>
    <w:p w14:paraId="3CEEB37D" w14:textId="77777777" w:rsidR="00702EAA" w:rsidRDefault="00E222FC"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1A42E198" wp14:editId="12D53C6B">
                <wp:simplePos x="0" y="0"/>
                <wp:positionH relativeFrom="column">
                  <wp:posOffset>-427355</wp:posOffset>
                </wp:positionH>
                <wp:positionV relativeFrom="paragraph">
                  <wp:posOffset>4504690</wp:posOffset>
                </wp:positionV>
                <wp:extent cx="2004695" cy="570230"/>
                <wp:effectExtent l="0" t="0" r="0" b="1270"/>
                <wp:wrapThrough wrapText="bothSides">
                  <wp:wrapPolygon edited="0">
                    <wp:start x="411" y="0"/>
                    <wp:lineTo x="411" y="20927"/>
                    <wp:lineTo x="20936" y="20927"/>
                    <wp:lineTo x="20936" y="0"/>
                    <wp:lineTo x="411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695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4DF5B" w14:textId="77777777" w:rsidR="00442B6F" w:rsidRPr="00210BA5" w:rsidRDefault="00442B6F" w:rsidP="004A4458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Calibri" w:hAnsi="Calibri" w:cs="SegoePro-Light"/>
                                <w:color w:val="FFFFFF" w:themeColor="background1"/>
                                <w:sz w:val="20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BA5">
                              <w:rPr>
                                <w:rFonts w:ascii="Calibri" w:hAnsi="Calibri" w:cs="SegoePro-Light"/>
                                <w:color w:val="FFFFFF" w:themeColor="background1"/>
                                <w:sz w:val="20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4101 rue Sherbrooke Est,</w:t>
                            </w:r>
                          </w:p>
                          <w:p w14:paraId="766987FD" w14:textId="77777777" w:rsidR="00442B6F" w:rsidRPr="00210BA5" w:rsidRDefault="00442B6F" w:rsidP="004A4458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Calibri" w:hAnsi="Calibri" w:cs="SegoePro-Light"/>
                                <w:color w:val="FFFFFF" w:themeColor="background1"/>
                                <w:sz w:val="20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BA5">
                              <w:rPr>
                                <w:rFonts w:ascii="Calibri" w:hAnsi="Calibri" w:cs="SegoePro-Light"/>
                                <w:color w:val="FFFFFF" w:themeColor="background1"/>
                                <w:sz w:val="20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Montréal</w:t>
                            </w:r>
                          </w:p>
                          <w:p w14:paraId="4992DE42" w14:textId="77777777" w:rsidR="00442B6F" w:rsidRPr="00210BA5" w:rsidRDefault="00442B6F" w:rsidP="004A4458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Calibri" w:hAnsi="Calibri" w:cs="SegoePro-Light"/>
                                <w:color w:val="FFFFFF" w:themeColor="background1"/>
                                <w:sz w:val="20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BA5">
                              <w:rPr>
                                <w:rFonts w:ascii="Calibri" w:hAnsi="Calibri" w:cs="SegoePro-Light"/>
                                <w:color w:val="FFFFFF" w:themeColor="background1"/>
                                <w:sz w:val="20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H1X 2B2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2E198" id="Zone de texte 1" o:spid="_x0000_s1029" type="#_x0000_t202" style="position:absolute;margin-left:-33.65pt;margin-top:354.7pt;width:157.85pt;height:44.9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" filled="f" stroked="f">
                <v:textbox>
                  <w:txbxContent>
                    <w:p w14:paraId="3B34DF5B" w14:textId="77777777" w:rsidR="00442B6F" w:rsidRPr="00210BA5" w:rsidRDefault="00442B6F" w:rsidP="004A4458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Calibri" w:hAnsi="Calibri" w:cs="SegoePro-Light"/>
                          <w:color w:val="FFFFFF" w:themeColor="background1"/>
                          <w:sz w:val="20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0BA5">
                        <w:rPr>
                          <w:rFonts w:ascii="Calibri" w:hAnsi="Calibri" w:cs="SegoePro-Light"/>
                          <w:color w:val="FFFFFF" w:themeColor="background1"/>
                          <w:sz w:val="20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4101 rue Sherbrooke Est,</w:t>
                      </w:r>
                    </w:p>
                    <w:p w14:paraId="766987FD" w14:textId="77777777" w:rsidR="00442B6F" w:rsidRPr="00210BA5" w:rsidRDefault="00442B6F" w:rsidP="004A4458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Calibri" w:hAnsi="Calibri" w:cs="SegoePro-Light"/>
                          <w:color w:val="FFFFFF" w:themeColor="background1"/>
                          <w:sz w:val="20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0BA5">
                        <w:rPr>
                          <w:rFonts w:ascii="Calibri" w:hAnsi="Calibri" w:cs="SegoePro-Light"/>
                          <w:color w:val="FFFFFF" w:themeColor="background1"/>
                          <w:sz w:val="20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Montréal</w:t>
                      </w:r>
                    </w:p>
                    <w:p w14:paraId="4992DE42" w14:textId="77777777" w:rsidR="00442B6F" w:rsidRPr="00210BA5" w:rsidRDefault="00442B6F" w:rsidP="004A4458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Calibri" w:hAnsi="Calibri" w:cs="SegoePro-Light"/>
                          <w:color w:val="FFFFFF" w:themeColor="background1"/>
                          <w:sz w:val="20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0BA5">
                        <w:rPr>
                          <w:rFonts w:ascii="Calibri" w:hAnsi="Calibri" w:cs="SegoePro-Light"/>
                          <w:color w:val="FFFFFF" w:themeColor="background1"/>
                          <w:sz w:val="20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H1X 2B2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10BA5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97B9131" wp14:editId="347DC0BF">
                <wp:simplePos x="0" y="0"/>
                <wp:positionH relativeFrom="column">
                  <wp:posOffset>-69215</wp:posOffset>
                </wp:positionH>
                <wp:positionV relativeFrom="paragraph">
                  <wp:posOffset>2998470</wp:posOffset>
                </wp:positionV>
                <wp:extent cx="1249680" cy="1379220"/>
                <wp:effectExtent l="0" t="0" r="26670" b="1143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1379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200BC" w14:textId="77777777" w:rsidR="00442B6F" w:rsidRDefault="00442B6F">
                            <w:r>
                              <w:rPr>
                                <w:noProof/>
                                <w:lang w:val="fr-CA" w:eastAsia="fr-CA"/>
                              </w:rPr>
                              <w:drawing>
                                <wp:inline distT="0" distB="0" distL="0" distR="0" wp14:anchorId="3AECC3A8" wp14:editId="281AC96B">
                                  <wp:extent cx="1127760" cy="1236199"/>
                                  <wp:effectExtent l="0" t="0" r="0" b="2540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risPhoto1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4355" cy="12434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B9131" id="Zone de texte 6" o:spid="_x0000_s1030" type="#_x0000_t202" style="position:absolute;margin-left:-5.45pt;margin-top:236.1pt;width:98.4pt;height:108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" fillcolor="white [3201]" strokeweight=".5pt">
                <v:textbox>
                  <w:txbxContent>
                    <w:p w14:paraId="28F200BC" w14:textId="77777777" w:rsidR="00442B6F" w:rsidRDefault="00442B6F">
                      <w:r>
                        <w:rPr>
                          <w:noProof/>
                          <w:lang w:val="fr-CA" w:eastAsia="fr-CA"/>
                        </w:rPr>
                        <w:drawing>
                          <wp:inline distT="0" distB="0" distL="0" distR="0" wp14:anchorId="3AECC3A8" wp14:editId="281AC96B">
                            <wp:extent cx="1127760" cy="1236199"/>
                            <wp:effectExtent l="0" t="0" r="0" b="2540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risPhoto1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4355" cy="12434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5739C">
        <w:rPr>
          <w:noProof/>
          <w:lang w:val="fr-CA" w:eastAsia="fr-CA"/>
        </w:rPr>
        <w:drawing>
          <wp:anchor distT="0" distB="0" distL="114300" distR="114300" simplePos="0" relativeHeight="251592704" behindDoc="1" locked="0" layoutInCell="1" allowOverlap="1" wp14:anchorId="57581EDA" wp14:editId="6AA46543">
            <wp:simplePos x="0" y="0"/>
            <wp:positionH relativeFrom="column">
              <wp:posOffset>2027873</wp:posOffset>
            </wp:positionH>
            <wp:positionV relativeFrom="paragraph">
              <wp:posOffset>2935605</wp:posOffset>
            </wp:positionV>
            <wp:extent cx="4243844" cy="1092835"/>
            <wp:effectExtent l="0" t="0" r="23495" b="1206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jectifs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844" cy="1092835"/>
                    </a:xfrm>
                    <a:prstGeom prst="rect">
                      <a:avLst/>
                    </a:prstGeom>
                    <a:effectLst>
                      <a:outerShdw blurRad="38100" dist="38100" dir="2700000" sx="99000" sy="99000" algn="tl" rotWithShape="0">
                        <a:prstClr val="black">
                          <a:alpha val="3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CFA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FCDB3E6" wp14:editId="517B625C">
                <wp:simplePos x="0" y="0"/>
                <wp:positionH relativeFrom="column">
                  <wp:posOffset>445770</wp:posOffset>
                </wp:positionH>
                <wp:positionV relativeFrom="paragraph">
                  <wp:posOffset>2617470</wp:posOffset>
                </wp:positionV>
                <wp:extent cx="257810" cy="226060"/>
                <wp:effectExtent l="0" t="0" r="21590" b="2540"/>
                <wp:wrapThrough wrapText="bothSides">
                  <wp:wrapPolygon edited="0">
                    <wp:start x="0" y="0"/>
                    <wp:lineTo x="0" y="19416"/>
                    <wp:lineTo x="21281" y="19416"/>
                    <wp:lineTo x="21281" y="0"/>
                    <wp:lineTo x="0" y="0"/>
                  </wp:wrapPolygon>
                </wp:wrapThrough>
                <wp:docPr id="155" name="Zone de text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51F3C" w14:textId="77777777" w:rsidR="00442B6F" w:rsidRPr="006E5CFA" w:rsidRDefault="00442B6F" w:rsidP="006E5CFA">
                            <w:pPr>
                              <w:pStyle w:val="Textedebulles"/>
                              <w:spacing w:before="80"/>
                              <w:jc w:val="center"/>
                              <w:rPr>
                                <w:rFonts w:ascii="Calibri" w:hAnsi="Calibri" w:cs="SegoePro-Light"/>
                                <w:i/>
                                <w:color w:val="FFFFFF" w:themeColor="background1"/>
                                <w:sz w:val="28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5CFA">
                              <w:rPr>
                                <w:rFonts w:ascii="Wingdings" w:hAnsi="Wingdings"/>
                                <w:color w:val="FFFFFF" w:themeColor="background1"/>
                                <w:sz w:val="24"/>
                              </w:rPr>
                              <w:t>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DB3E6" id="Zone de texte 155" o:spid="_x0000_s1031" type="#_x0000_t202" style="position:absolute;margin-left:35.1pt;margin-top:206.1pt;width:20.3pt;height:17.8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" filled="f" stroked="f">
                <v:textbox inset="0,0,0,0">
                  <w:txbxContent>
                    <w:p w14:paraId="5D051F3C" w14:textId="77777777" w:rsidR="00442B6F" w:rsidRPr="006E5CFA" w:rsidRDefault="00442B6F" w:rsidP="006E5CFA">
                      <w:pPr>
                        <w:pStyle w:val="Textedebulles"/>
                        <w:spacing w:before="80"/>
                        <w:jc w:val="center"/>
                        <w:rPr>
                          <w:rFonts w:ascii="Calibri" w:hAnsi="Calibri" w:cs="SegoePro-Light"/>
                          <w:i/>
                          <w:color w:val="FFFFFF" w:themeColor="background1"/>
                          <w:sz w:val="28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5CFA">
                        <w:rPr>
                          <w:rFonts w:ascii="Wingdings" w:hAnsi="Wingdings"/>
                          <w:color w:val="FFFFFF" w:themeColor="background1"/>
                          <w:sz w:val="24"/>
                        </w:rPr>
                        <w:t>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A4458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793B2B" wp14:editId="16DF88A3">
                <wp:simplePos x="0" y="0"/>
                <wp:positionH relativeFrom="column">
                  <wp:posOffset>-139700</wp:posOffset>
                </wp:positionH>
                <wp:positionV relativeFrom="paragraph">
                  <wp:posOffset>5276215</wp:posOffset>
                </wp:positionV>
                <wp:extent cx="1438910" cy="0"/>
                <wp:effectExtent l="0" t="0" r="34290" b="25400"/>
                <wp:wrapThrough wrapText="bothSides">
                  <wp:wrapPolygon edited="0">
                    <wp:start x="0" y="-1"/>
                    <wp:lineTo x="0" y="-1"/>
                    <wp:lineTo x="21733" y="-1"/>
                    <wp:lineTo x="21733" y="-1"/>
                    <wp:lineTo x="0" y="-1"/>
                  </wp:wrapPolygon>
                </wp:wrapThrough>
                <wp:docPr id="149" name="Connecteur droit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91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rgbClr val="687896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E0CB4A" id="Connecteur droit 149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pt,415.45pt" to="102.3pt,4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" strokecolor="#687896" strokeweight=".5pt">
                <v:stroke dashstyle="dash"/>
                <w10:wrap type="through"/>
              </v:line>
            </w:pict>
          </mc:Fallback>
        </mc:AlternateContent>
      </w:r>
      <w:r w:rsidR="002F52B7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889888B" wp14:editId="6F48003B">
                <wp:simplePos x="0" y="0"/>
                <wp:positionH relativeFrom="column">
                  <wp:posOffset>2082800</wp:posOffset>
                </wp:positionH>
                <wp:positionV relativeFrom="paragraph">
                  <wp:posOffset>6233160</wp:posOffset>
                </wp:positionV>
                <wp:extent cx="4149090" cy="0"/>
                <wp:effectExtent l="0" t="0" r="22860" b="19050"/>
                <wp:wrapThrough wrapText="bothSides">
                  <wp:wrapPolygon edited="0">
                    <wp:start x="0" y="-1"/>
                    <wp:lineTo x="0" y="-1"/>
                    <wp:lineTo x="21620" y="-1"/>
                    <wp:lineTo x="21620" y="-1"/>
                    <wp:lineTo x="0" y="-1"/>
                  </wp:wrapPolygon>
                </wp:wrapThrough>
                <wp:docPr id="139" name="Connecteur droit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909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rgbClr val="677C8D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9BE0EF" id="Connecteur droit 139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4pt,490.8pt" to="490.7pt,4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" strokecolor="#677c8d" strokeweight=".5pt">
                <v:stroke dashstyle="dash"/>
                <w10:wrap type="through"/>
              </v:line>
            </w:pict>
          </mc:Fallback>
        </mc:AlternateContent>
      </w:r>
      <w:r w:rsidR="00945931" w:rsidRPr="00945931">
        <w:t xml:space="preserve">  </w:t>
      </w:r>
    </w:p>
    <w:p w14:paraId="2C68A83D" w14:textId="77777777" w:rsidR="00702EAA" w:rsidRDefault="00BE6ABF">
      <w:r w:rsidRPr="00C16E9F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83DB911" wp14:editId="32F18EBA">
                <wp:simplePos x="0" y="0"/>
                <wp:positionH relativeFrom="column">
                  <wp:posOffset>3687445</wp:posOffset>
                </wp:positionH>
                <wp:positionV relativeFrom="paragraph">
                  <wp:posOffset>6064250</wp:posOffset>
                </wp:positionV>
                <wp:extent cx="702945" cy="276225"/>
                <wp:effectExtent l="0" t="0" r="0" b="9525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3791EC8" w14:textId="77777777" w:rsidR="00442B6F" w:rsidRPr="003D4DB5" w:rsidRDefault="00442B6F" w:rsidP="003D4DB5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line="240" w:lineRule="exact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D4DB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Dîner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DB911" id="Zone de texte 4" o:spid="_x0000_s1032" type="#_x0000_t202" style="position:absolute;margin-left:290.35pt;margin-top:477.5pt;width:55.35pt;height:2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" filled="f" stroked="f">
                <v:textbox>
                  <w:txbxContent>
                    <w:p w14:paraId="23791EC8" w14:textId="77777777" w:rsidR="00442B6F" w:rsidRPr="003D4DB5" w:rsidRDefault="00442B6F" w:rsidP="003D4DB5">
                      <w:pPr>
                        <w:pStyle w:val="Textedebulles"/>
                        <w:tabs>
                          <w:tab w:val="left" w:pos="850"/>
                        </w:tabs>
                        <w:spacing w:line="240" w:lineRule="exact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D4DB5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Dîner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E9F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7FD4F55" wp14:editId="4BD960F2">
                <wp:simplePos x="0" y="0"/>
                <wp:positionH relativeFrom="column">
                  <wp:posOffset>2026285</wp:posOffset>
                </wp:positionH>
                <wp:positionV relativeFrom="paragraph">
                  <wp:posOffset>7282815</wp:posOffset>
                </wp:positionV>
                <wp:extent cx="1353185" cy="228600"/>
                <wp:effectExtent l="0" t="0" r="0" b="0"/>
                <wp:wrapSquare wrapText="bothSides"/>
                <wp:docPr id="126" name="Zone de text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BCDF52B" w14:textId="77777777" w:rsidR="00442B6F" w:rsidRPr="00C16E9F" w:rsidRDefault="00442B6F" w:rsidP="00C16E9F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line="240" w:lineRule="exac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:lang w:val="fr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  <w:lang w:val="fr-CA"/>
                              </w:rPr>
                              <w:t xml:space="preserve"> </w:t>
                            </w:r>
                            <w:r w:rsidRPr="00C16E9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  <w:lang w:val="fr-CA"/>
                              </w:rPr>
                              <w:t>Dîner portugais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D4F55" id="Zone de texte 126" o:spid="_x0000_s1033" type="#_x0000_t202" style="position:absolute;margin-left:159.55pt;margin-top:573.45pt;width:106.55pt;height:1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" filled="f" stroked="f">
                <v:textbox>
                  <w:txbxContent>
                    <w:p w14:paraId="7BCDF52B" w14:textId="77777777" w:rsidR="00442B6F" w:rsidRPr="00C16E9F" w:rsidRDefault="00442B6F" w:rsidP="00C16E9F">
                      <w:pPr>
                        <w:pStyle w:val="Textedebulles"/>
                        <w:tabs>
                          <w:tab w:val="left" w:pos="850"/>
                        </w:tabs>
                        <w:spacing w:line="240" w:lineRule="exac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:lang w:val="fr-C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szCs w:val="24"/>
                          <w:lang w:val="fr-CA"/>
                        </w:rPr>
                        <w:t xml:space="preserve"> </w:t>
                      </w:r>
                      <w:r w:rsidRPr="00C16E9F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szCs w:val="24"/>
                          <w:lang w:val="fr-CA"/>
                        </w:rPr>
                        <w:t>Dîner portugais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E9F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D69017F" wp14:editId="706B6051">
                <wp:simplePos x="0" y="0"/>
                <wp:positionH relativeFrom="column">
                  <wp:posOffset>2049145</wp:posOffset>
                </wp:positionH>
                <wp:positionV relativeFrom="paragraph">
                  <wp:posOffset>7526655</wp:posOffset>
                </wp:positionV>
                <wp:extent cx="1463040" cy="259080"/>
                <wp:effectExtent l="0" t="0" r="0" b="7620"/>
                <wp:wrapSquare wrapText="bothSides"/>
                <wp:docPr id="127" name="Zone de text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056E8E2" w14:textId="77777777" w:rsidR="00442B6F" w:rsidRPr="00C16E9F" w:rsidRDefault="00442B6F" w:rsidP="00C16E9F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line="240" w:lineRule="exact"/>
                              <w:rPr>
                                <w:rFonts w:ascii="Georgia" w:hAnsi="Georgia"/>
                                <w:b/>
                                <w:color w:val="81B779"/>
                              </w:rPr>
                            </w:pPr>
                            <w:r w:rsidRPr="00C16E9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Tirage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plantes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9017F" id="Zone de texte 127" o:spid="_x0000_s1034" type="#_x0000_t202" style="position:absolute;margin-left:161.35pt;margin-top:592.65pt;width:115.2pt;height:20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" filled="f" stroked="f">
                <v:textbox>
                  <w:txbxContent>
                    <w:p w14:paraId="6056E8E2" w14:textId="77777777" w:rsidR="00442B6F" w:rsidRPr="00C16E9F" w:rsidRDefault="00442B6F" w:rsidP="00C16E9F">
                      <w:pPr>
                        <w:pStyle w:val="Textedebulles"/>
                        <w:tabs>
                          <w:tab w:val="left" w:pos="850"/>
                        </w:tabs>
                        <w:spacing w:line="240" w:lineRule="exact"/>
                        <w:rPr>
                          <w:rFonts w:ascii="Georgia" w:hAnsi="Georgia"/>
                          <w:b/>
                          <w:color w:val="81B779"/>
                        </w:rPr>
                      </w:pPr>
                      <w:r w:rsidRPr="00C16E9F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Tirage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de plantes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E9F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25AF4F1" wp14:editId="5673A295">
                <wp:simplePos x="0" y="0"/>
                <wp:positionH relativeFrom="margin">
                  <wp:posOffset>2049145</wp:posOffset>
                </wp:positionH>
                <wp:positionV relativeFrom="paragraph">
                  <wp:posOffset>6315075</wp:posOffset>
                </wp:positionV>
                <wp:extent cx="1653540" cy="868680"/>
                <wp:effectExtent l="0" t="0" r="0" b="7620"/>
                <wp:wrapSquare wrapText="bothSides"/>
                <wp:docPr id="83" name="Zone de text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354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0FFA4E7" w14:textId="77777777" w:rsidR="00442B6F" w:rsidRDefault="00442B6F" w:rsidP="00C16E9F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after="113" w:line="36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24"/>
                                <w:lang w:val="fr-CA"/>
                              </w:rPr>
                              <w:t>Surprise pour le  président- sortant »</w:t>
                            </w:r>
                          </w:p>
                          <w:p w14:paraId="7A6608D5" w14:textId="77777777" w:rsidR="00442B6F" w:rsidRPr="00C16E9F" w:rsidRDefault="00442B6F" w:rsidP="00C16E9F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after="113" w:line="36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24"/>
                                <w:lang w:val="fr-CA"/>
                              </w:rPr>
                            </w:pPr>
                            <w:r w:rsidRPr="00C16E9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24"/>
                                <w:lang w:val="fr-CA"/>
                              </w:rPr>
                              <w:t>Toast du président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AF4F1" id="Zone de texte 83" o:spid="_x0000_s1035" type="#_x0000_t202" style="position:absolute;margin-left:161.35pt;margin-top:497.25pt;width:130.2pt;height:68.4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" filled="f" stroked="f">
                <v:textbox>
                  <w:txbxContent>
                    <w:p w14:paraId="50FFA4E7" w14:textId="77777777" w:rsidR="00442B6F" w:rsidRDefault="00442B6F" w:rsidP="00C16E9F">
                      <w:pPr>
                        <w:pStyle w:val="Textedebulles"/>
                        <w:tabs>
                          <w:tab w:val="left" w:pos="850"/>
                        </w:tabs>
                        <w:spacing w:after="113" w:line="360" w:lineRule="auto"/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lang w:val="fr-C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lang w:val="fr-CA"/>
                        </w:rPr>
                        <w:t>Surprise pour le  président- sortant »</w:t>
                      </w:r>
                    </w:p>
                    <w:p w14:paraId="7A6608D5" w14:textId="77777777" w:rsidR="00442B6F" w:rsidRPr="00C16E9F" w:rsidRDefault="00442B6F" w:rsidP="00C16E9F">
                      <w:pPr>
                        <w:pStyle w:val="Textedebulles"/>
                        <w:tabs>
                          <w:tab w:val="left" w:pos="850"/>
                        </w:tabs>
                        <w:spacing w:after="113" w:line="360" w:lineRule="auto"/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lang w:val="fr-CA"/>
                        </w:rPr>
                      </w:pPr>
                      <w:r w:rsidRPr="00C16E9F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lang w:val="fr-CA"/>
                        </w:rPr>
                        <w:t>Toast du président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7E3C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2D311096" wp14:editId="4E5617E4">
                <wp:simplePos x="0" y="0"/>
                <wp:positionH relativeFrom="column">
                  <wp:posOffset>4045585</wp:posOffset>
                </wp:positionH>
                <wp:positionV relativeFrom="paragraph">
                  <wp:posOffset>5057775</wp:posOffset>
                </wp:positionV>
                <wp:extent cx="2090420" cy="960120"/>
                <wp:effectExtent l="0" t="0" r="0" b="0"/>
                <wp:wrapSquare wrapText="bothSides"/>
                <wp:docPr id="103" name="Zone de text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042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DACAD" w14:textId="77777777" w:rsidR="00442B6F" w:rsidRDefault="00442B6F" w:rsidP="00404BA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E0F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A8BA8"/>
                                <w:sz w:val="20"/>
                                <w:szCs w:val="20"/>
                              </w:rPr>
                              <w:t>&gt;</w:t>
                            </w:r>
                            <w:r w:rsidRPr="00AE0F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Nomination du président           </w:t>
                            </w:r>
                          </w:p>
                          <w:p w14:paraId="23B617C1" w14:textId="77777777" w:rsidR="00442B6F" w:rsidRDefault="00442B6F" w:rsidP="00404BA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d’élections</w:t>
                            </w:r>
                          </w:p>
                          <w:p w14:paraId="1BBA15B7" w14:textId="77777777" w:rsidR="00442B6F" w:rsidRDefault="00442B6F" w:rsidP="00404BA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E0F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A8BA8"/>
                                <w:sz w:val="20"/>
                                <w:szCs w:val="20"/>
                              </w:rPr>
                              <w:t>&gt;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A8BA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Élections des 7 administrateurs</w:t>
                            </w:r>
                          </w:p>
                          <w:p w14:paraId="4CDFD5B6" w14:textId="77777777" w:rsidR="00442B6F" w:rsidRPr="00AE0F5D" w:rsidRDefault="00442B6F" w:rsidP="00404BA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F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A8BA8"/>
                                <w:sz w:val="20"/>
                                <w:szCs w:val="20"/>
                              </w:rPr>
                              <w:t>&gt;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A8BA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E0F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Formation du C. A.</w:t>
                            </w:r>
                            <w:r w:rsidRPr="00AE0F5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:</w:t>
                            </w:r>
                          </w:p>
                          <w:p w14:paraId="421684DA" w14:textId="77777777" w:rsidR="00442B6F" w:rsidRDefault="00442B6F" w:rsidP="00E87E3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70"/>
                              <w:textAlignment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F5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Choix du nouveau  président</w:t>
                            </w:r>
                          </w:p>
                          <w:p w14:paraId="74F381F3" w14:textId="77777777" w:rsidR="00442B6F" w:rsidRPr="00AE0F5D" w:rsidRDefault="00442B6F" w:rsidP="00E87E3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F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A8BA8"/>
                                <w:sz w:val="20"/>
                                <w:szCs w:val="20"/>
                              </w:rPr>
                              <w:t>&gt;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A8BA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Temps de repos</w:t>
                            </w:r>
                          </w:p>
                          <w:p w14:paraId="3CCD308D" w14:textId="77777777" w:rsidR="00442B6F" w:rsidRPr="008C220B" w:rsidRDefault="00442B6F" w:rsidP="008C22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11096" id="Zone de texte 103" o:spid="_x0000_s1036" type="#_x0000_t202" style="position:absolute;margin-left:318.55pt;margin-top:398.25pt;width:164.6pt;height:75.6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" filled="f" stroked="f">
                <v:textbox>
                  <w:txbxContent>
                    <w:p w14:paraId="0B5DACAD" w14:textId="77777777" w:rsidR="00442B6F" w:rsidRDefault="00442B6F" w:rsidP="00404BA9">
                      <w:pPr>
                        <w:widowControl w:val="0"/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E0F5D">
                        <w:rPr>
                          <w:rFonts w:ascii="Times New Roman" w:hAnsi="Times New Roman" w:cs="Times New Roman"/>
                          <w:b/>
                          <w:bCs/>
                          <w:color w:val="7A8BA8"/>
                          <w:sz w:val="20"/>
                          <w:szCs w:val="20"/>
                        </w:rPr>
                        <w:t>&gt;</w:t>
                      </w:r>
                      <w:r w:rsidRPr="00AE0F5D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Nomination du président           </w:t>
                      </w:r>
                    </w:p>
                    <w:p w14:paraId="23B617C1" w14:textId="77777777" w:rsidR="00442B6F" w:rsidRDefault="00442B6F" w:rsidP="00404BA9">
                      <w:pPr>
                        <w:widowControl w:val="0"/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d’élections</w:t>
                      </w:r>
                    </w:p>
                    <w:p w14:paraId="1BBA15B7" w14:textId="77777777" w:rsidR="00442B6F" w:rsidRDefault="00442B6F" w:rsidP="00404BA9">
                      <w:pPr>
                        <w:widowControl w:val="0"/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E0F5D">
                        <w:rPr>
                          <w:rFonts w:ascii="Times New Roman" w:hAnsi="Times New Roman" w:cs="Times New Roman"/>
                          <w:b/>
                          <w:bCs/>
                          <w:color w:val="7A8BA8"/>
                          <w:sz w:val="20"/>
                          <w:szCs w:val="20"/>
                        </w:rPr>
                        <w:t>&gt;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7A8BA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Élections des 7 administrateurs</w:t>
                      </w:r>
                    </w:p>
                    <w:p w14:paraId="4CDFD5B6" w14:textId="77777777" w:rsidR="00442B6F" w:rsidRPr="00AE0F5D" w:rsidRDefault="00442B6F" w:rsidP="00404BA9">
                      <w:pPr>
                        <w:widowControl w:val="0"/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0F5D">
                        <w:rPr>
                          <w:rFonts w:ascii="Times New Roman" w:hAnsi="Times New Roman" w:cs="Times New Roman"/>
                          <w:b/>
                          <w:bCs/>
                          <w:color w:val="7A8BA8"/>
                          <w:sz w:val="20"/>
                          <w:szCs w:val="20"/>
                        </w:rPr>
                        <w:t>&gt;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7A8BA8"/>
                          <w:sz w:val="20"/>
                          <w:szCs w:val="20"/>
                        </w:rPr>
                        <w:t xml:space="preserve"> </w:t>
                      </w:r>
                      <w:r w:rsidRPr="00AE0F5D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Formation du C. A.</w:t>
                      </w:r>
                      <w:r w:rsidRPr="00AE0F5D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:</w:t>
                      </w:r>
                    </w:p>
                    <w:p w14:paraId="421684DA" w14:textId="77777777" w:rsidR="00442B6F" w:rsidRDefault="00442B6F" w:rsidP="00E87E3C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70"/>
                        <w:textAlignment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0F5D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Choix du nouveau  président</w:t>
                      </w:r>
                    </w:p>
                    <w:p w14:paraId="74F381F3" w14:textId="77777777" w:rsidR="00442B6F" w:rsidRPr="00AE0F5D" w:rsidRDefault="00442B6F" w:rsidP="00E87E3C">
                      <w:pPr>
                        <w:widowControl w:val="0"/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0F5D">
                        <w:rPr>
                          <w:rFonts w:ascii="Times New Roman" w:hAnsi="Times New Roman" w:cs="Times New Roman"/>
                          <w:b/>
                          <w:bCs/>
                          <w:color w:val="7A8BA8"/>
                          <w:sz w:val="20"/>
                          <w:szCs w:val="20"/>
                        </w:rPr>
                        <w:t>&gt;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7A8BA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Temps de repos</w:t>
                      </w:r>
                    </w:p>
                    <w:p w14:paraId="3CCD308D" w14:textId="77777777" w:rsidR="00442B6F" w:rsidRPr="008C220B" w:rsidRDefault="00442B6F" w:rsidP="008C220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69C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DF7805" wp14:editId="330C2AC3">
                <wp:simplePos x="0" y="0"/>
                <wp:positionH relativeFrom="margin">
                  <wp:posOffset>-635</wp:posOffset>
                </wp:positionH>
                <wp:positionV relativeFrom="paragraph">
                  <wp:posOffset>4887776</wp:posOffset>
                </wp:positionV>
                <wp:extent cx="1127760" cy="731520"/>
                <wp:effectExtent l="0" t="0" r="0" b="0"/>
                <wp:wrapThrough wrapText="bothSides">
                  <wp:wrapPolygon edited="0">
                    <wp:start x="730" y="0"/>
                    <wp:lineTo x="730" y="20813"/>
                    <wp:lineTo x="20432" y="20813"/>
                    <wp:lineTo x="20432" y="0"/>
                    <wp:lineTo x="730" y="0"/>
                  </wp:wrapPolygon>
                </wp:wrapThrough>
                <wp:docPr id="150" name="Zone de text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64C8C7" w14:textId="77777777" w:rsidR="00442B6F" w:rsidRPr="0071069C" w:rsidRDefault="00442B6F" w:rsidP="00496049">
                            <w:pPr>
                              <w:pStyle w:val="Textedebulles"/>
                              <w:jc w:val="center"/>
                              <w:rPr>
                                <w:rFonts w:ascii="Calibri" w:hAnsi="Calibri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069C">
                              <w:rPr>
                                <w:rFonts w:ascii="Calibri" w:hAnsi="Calibri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Espace pour la Vie </w:t>
                            </w:r>
                          </w:p>
                          <w:p w14:paraId="117744DA" w14:textId="77777777" w:rsidR="00442B6F" w:rsidRPr="0071069C" w:rsidRDefault="00442B6F" w:rsidP="00496049">
                            <w:pPr>
                              <w:pStyle w:val="Textedebulles"/>
                              <w:jc w:val="center"/>
                              <w:rPr>
                                <w:rFonts w:ascii="Calibri" w:hAnsi="Calibri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069C">
                              <w:rPr>
                                <w:rFonts w:ascii="Calibri" w:hAnsi="Calibri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Jardin botanique de Montréal</w:t>
                            </w:r>
                          </w:p>
                          <w:p w14:paraId="27990868" w14:textId="77777777" w:rsidR="00442B6F" w:rsidRPr="009E241B" w:rsidRDefault="00442B6F" w:rsidP="00496049">
                            <w:pPr>
                              <w:pStyle w:val="Textedebulles"/>
                              <w:spacing w:before="80"/>
                              <w:jc w:val="center"/>
                              <w:rPr>
                                <w:rFonts w:ascii="Calibri" w:hAnsi="Calibri" w:cs="SegoePro-Light"/>
                                <w:i/>
                                <w:color w:val="7E92A6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241B">
                              <w:rPr>
                                <w:rFonts w:ascii="Wingdings" w:hAnsi="Wingdings"/>
                                <w:color w:val="7E92A6"/>
                              </w:rPr>
                              <w:t>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F7805" id="Zone de texte 150" o:spid="_x0000_s1037" type="#_x0000_t202" style="position:absolute;margin-left:-.05pt;margin-top:384.85pt;width:88.8pt;height:57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" filled="f" stroked="f">
                <v:textbox>
                  <w:txbxContent>
                    <w:p w14:paraId="0C64C8C7" w14:textId="77777777" w:rsidR="00442B6F" w:rsidRPr="0071069C" w:rsidRDefault="00442B6F" w:rsidP="00496049">
                      <w:pPr>
                        <w:pStyle w:val="Textedebulles"/>
                        <w:jc w:val="center"/>
                        <w:rPr>
                          <w:rFonts w:ascii="Calibri" w:hAnsi="Calibri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069C">
                        <w:rPr>
                          <w:rFonts w:ascii="Calibri" w:hAnsi="Calibri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Espace pour la Vie </w:t>
                      </w:r>
                    </w:p>
                    <w:p w14:paraId="117744DA" w14:textId="77777777" w:rsidR="00442B6F" w:rsidRPr="0071069C" w:rsidRDefault="00442B6F" w:rsidP="00496049">
                      <w:pPr>
                        <w:pStyle w:val="Textedebulles"/>
                        <w:jc w:val="center"/>
                        <w:rPr>
                          <w:rFonts w:ascii="Calibri" w:hAnsi="Calibri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069C">
                        <w:rPr>
                          <w:rFonts w:ascii="Calibri" w:hAnsi="Calibri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Jardin botanique de Montréal</w:t>
                      </w:r>
                    </w:p>
                    <w:p w14:paraId="27990868" w14:textId="77777777" w:rsidR="00442B6F" w:rsidRPr="009E241B" w:rsidRDefault="00442B6F" w:rsidP="00496049">
                      <w:pPr>
                        <w:pStyle w:val="Textedebulles"/>
                        <w:spacing w:before="80"/>
                        <w:jc w:val="center"/>
                        <w:rPr>
                          <w:rFonts w:ascii="Calibri" w:hAnsi="Calibri" w:cs="SegoePro-Light"/>
                          <w:i/>
                          <w:color w:val="7E92A6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241B">
                        <w:rPr>
                          <w:rFonts w:ascii="Wingdings" w:hAnsi="Wingdings"/>
                          <w:color w:val="7E92A6"/>
                        </w:rPr>
                        <w:t>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A4781" w:rsidRPr="006E5CFA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4D15799" wp14:editId="1E1A83D7">
                <wp:simplePos x="0" y="0"/>
                <wp:positionH relativeFrom="column">
                  <wp:posOffset>2292985</wp:posOffset>
                </wp:positionH>
                <wp:positionV relativeFrom="paragraph">
                  <wp:posOffset>2279015</wp:posOffset>
                </wp:positionV>
                <wp:extent cx="3681095" cy="1066800"/>
                <wp:effectExtent l="0" t="0" r="0" b="0"/>
                <wp:wrapSquare wrapText="bothSides"/>
                <wp:docPr id="158" name="Zone de text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09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67286E7" w14:textId="77777777" w:rsidR="00442B6F" w:rsidRPr="009604A8" w:rsidRDefault="00442B6F" w:rsidP="000E71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Jour : samedi, </w:t>
                            </w:r>
                            <w:r w:rsidRPr="009604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9604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septembre</w:t>
                            </w:r>
                          </w:p>
                          <w:p w14:paraId="62AE0D2E" w14:textId="77777777" w:rsidR="00442B6F" w:rsidRPr="009604A8" w:rsidRDefault="00442B6F" w:rsidP="000E71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04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Heure : 10 h</w:t>
                            </w:r>
                          </w:p>
                          <w:p w14:paraId="4A3C7F91" w14:textId="77777777" w:rsidR="00442B6F" w:rsidRDefault="00442B6F" w:rsidP="000E71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04A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Endroit 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Cafétéria des cols bleus</w:t>
                            </w:r>
                          </w:p>
                          <w:p w14:paraId="0DF6C00F" w14:textId="77777777" w:rsidR="00442B6F" w:rsidRPr="009604A8" w:rsidRDefault="00442B6F" w:rsidP="000E71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Cs w:val="20"/>
                                <w:lang w:val="fr-CA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Dîner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15799" id="Zone de texte 158" o:spid="_x0000_s1038" type="#_x0000_t202" style="position:absolute;margin-left:180.55pt;margin-top:179.45pt;width:289.85pt;height:84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" filled="f" stroked="f">
                <v:textbox>
                  <w:txbxContent>
                    <w:p w14:paraId="367286E7" w14:textId="77777777" w:rsidR="00442B6F" w:rsidRPr="009604A8" w:rsidRDefault="00442B6F" w:rsidP="000E716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Jour : samedi, </w:t>
                      </w:r>
                      <w:r w:rsidRPr="009604A8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9604A8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septembre</w:t>
                      </w:r>
                    </w:p>
                    <w:p w14:paraId="62AE0D2E" w14:textId="77777777" w:rsidR="00442B6F" w:rsidRPr="009604A8" w:rsidRDefault="00442B6F" w:rsidP="000E716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04A8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Heure : 10 h</w:t>
                      </w:r>
                    </w:p>
                    <w:p w14:paraId="4A3C7F91" w14:textId="77777777" w:rsidR="00442B6F" w:rsidRDefault="00442B6F" w:rsidP="000E716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04A8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Endroit :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Cafétéria des cols bleus</w:t>
                      </w:r>
                    </w:p>
                    <w:p w14:paraId="0DF6C00F" w14:textId="77777777" w:rsidR="00442B6F" w:rsidRPr="009604A8" w:rsidRDefault="00442B6F" w:rsidP="000E716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Cs w:val="20"/>
                          <w:lang w:val="fr-CA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Dîner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781" w:rsidRPr="009E241B">
        <w:rPr>
          <w:noProof/>
          <w:color w:val="7E92A6"/>
          <w:lang w:val="fr-CA" w:eastAsia="fr-CA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7A40A14C" wp14:editId="1C78EAC8">
                <wp:simplePos x="0" y="0"/>
                <wp:positionH relativeFrom="column">
                  <wp:posOffset>2093852</wp:posOffset>
                </wp:positionH>
                <wp:positionV relativeFrom="paragraph">
                  <wp:posOffset>1554480</wp:posOffset>
                </wp:positionV>
                <wp:extent cx="4149090" cy="0"/>
                <wp:effectExtent l="0" t="0" r="22860" b="19050"/>
                <wp:wrapThrough wrapText="bothSides">
                  <wp:wrapPolygon edited="0">
                    <wp:start x="0" y="-1"/>
                    <wp:lineTo x="0" y="-1"/>
                    <wp:lineTo x="21620" y="-1"/>
                    <wp:lineTo x="21620" y="-1"/>
                    <wp:lineTo x="0" y="-1"/>
                  </wp:wrapPolygon>
                </wp:wrapThrough>
                <wp:docPr id="142" name="Connecteur droit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909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rgbClr val="7E92A6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0B846F" id="Connecteur droit 142" o:spid="_x0000_s1026" style="position:absolute;z-index:251541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4.85pt,122.4pt" to="491.55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" strokecolor="#7e92a6" strokeweight=".5pt">
                <v:stroke dashstyle="dash"/>
                <w10:wrap type="through"/>
              </v:line>
            </w:pict>
          </mc:Fallback>
        </mc:AlternateContent>
      </w:r>
      <w:r w:rsidR="008C06CE"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525120" behindDoc="0" locked="0" layoutInCell="1" allowOverlap="1" wp14:anchorId="65D3AC08" wp14:editId="047BA3A6">
                <wp:simplePos x="0" y="0"/>
                <wp:positionH relativeFrom="column">
                  <wp:posOffset>1904365</wp:posOffset>
                </wp:positionH>
                <wp:positionV relativeFrom="paragraph">
                  <wp:posOffset>7860665</wp:posOffset>
                </wp:positionV>
                <wp:extent cx="4315460" cy="594360"/>
                <wp:effectExtent l="38100" t="0" r="27940" b="15240"/>
                <wp:wrapThrough wrapText="bothSides">
                  <wp:wrapPolygon edited="0">
                    <wp:start x="-95" y="0"/>
                    <wp:lineTo x="-191" y="0"/>
                    <wp:lineTo x="-191" y="11077"/>
                    <wp:lineTo x="-95" y="21462"/>
                    <wp:lineTo x="21644" y="21462"/>
                    <wp:lineTo x="21644" y="0"/>
                    <wp:lineTo x="-95" y="0"/>
                  </wp:wrapPolygon>
                </wp:wrapThrough>
                <wp:docPr id="99" name="Grouper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5460" cy="594360"/>
                          <a:chOff x="0" y="0"/>
                          <a:chExt cx="4178300" cy="306705"/>
                        </a:xfrm>
                      </wpg:grpSpPr>
                      <wps:wsp>
                        <wps:cNvPr id="73" name="Zone de texte 73"/>
                        <wps:cNvSpPr txBox="1"/>
                        <wps:spPr>
                          <a:xfrm>
                            <a:off x="29210" y="5080"/>
                            <a:ext cx="4148637" cy="2959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5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DE3F0E" w14:textId="77777777" w:rsidR="00442B6F" w:rsidRPr="003D4DB5" w:rsidRDefault="00442B6F" w:rsidP="00B303E7">
                              <w:pPr>
                                <w:pStyle w:val="Textedebulles"/>
                                <w:spacing w:after="113"/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D4DB5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Photos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par André Paillé</w:t>
                              </w:r>
                            </w:p>
                            <w:p w14:paraId="4525A84B" w14:textId="77777777" w:rsidR="00442B6F" w:rsidRPr="003D4DB5" w:rsidRDefault="00442B6F" w:rsidP="00B303E7">
                              <w:pPr>
                                <w:pStyle w:val="Textedebulles"/>
                                <w:spacing w:after="113"/>
                                <w:rPr>
                                  <w:rFonts w:ascii="Times New Roman" w:hAnsi="Times New Roman" w:cs="Times New Roman"/>
                                  <w:color w:val="FF0000"/>
                                  <w:sz w:val="28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Et « Chapeau Maurice » par Geneviève  Gauthier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0000" tIns="7920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Connecteur droit 94"/>
                        <wps:cNvCnPr/>
                        <wps:spPr>
                          <a:xfrm>
                            <a:off x="26670" y="306705"/>
                            <a:ext cx="415163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Connecteur droit 96"/>
                        <wps:cNvCnPr/>
                        <wps:spPr>
                          <a:xfrm>
                            <a:off x="26670" y="0"/>
                            <a:ext cx="4151630" cy="0"/>
                          </a:xfrm>
                          <a:prstGeom prst="line">
                            <a:avLst/>
                          </a:prstGeom>
                          <a:ln w="6350" cmpd="sng">
                            <a:solidFill>
                              <a:schemeClr val="bg1"/>
                            </a:solidFill>
                            <a:prstDash val="dash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Rectangle 98"/>
                        <wps:cNvSpPr/>
                        <wps:spPr>
                          <a:xfrm rot="2700000">
                            <a:off x="0" y="118745"/>
                            <a:ext cx="60325" cy="60325"/>
                          </a:xfrm>
                          <a:prstGeom prst="rect">
                            <a:avLst/>
                          </a:prstGeom>
                          <a:solidFill>
                            <a:srgbClr val="8D649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D3AC08" id="Grouper 99" o:spid="_x0000_s1039" style="position:absolute;margin-left:149.95pt;margin-top:618.95pt;width:339.8pt;height:46.8pt;z-index:251525120;mso-width-relative:margin;mso-height-relative:margin" coordsize="41783,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">
                <v:shape id="Zone de texte 73" o:spid="_x0000_s1040" type="#_x0000_t202" style="position:absolute;left:292;top:50;width:41486;height:2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" fillcolor="white [3212]" stroked="f">
                  <v:fill opacity="3341f"/>
                  <v:textbox inset="5mm,2.2mm">
                    <w:txbxContent>
                      <w:p w14:paraId="0CDE3F0E" w14:textId="77777777" w:rsidR="00442B6F" w:rsidRPr="003D4DB5" w:rsidRDefault="00442B6F" w:rsidP="00B303E7">
                        <w:pPr>
                          <w:pStyle w:val="Textedebulles"/>
                          <w:spacing w:after="113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D4DB5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Photos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par André Paillé</w:t>
                        </w:r>
                      </w:p>
                      <w:p w14:paraId="4525A84B" w14:textId="77777777" w:rsidR="00442B6F" w:rsidRPr="003D4DB5" w:rsidRDefault="00442B6F" w:rsidP="00B303E7">
                        <w:pPr>
                          <w:pStyle w:val="Textedebulles"/>
                          <w:spacing w:after="113"/>
                          <w:rPr>
                            <w:rFonts w:ascii="Times New Roman" w:hAnsi="Times New Roman" w:cs="Times New Roman"/>
                            <w:color w:val="FF0000"/>
                            <w:sz w:val="28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Et « Chapeau Maurice » par Geneviève  Gauthier</w:t>
                        </w:r>
                      </w:p>
                    </w:txbxContent>
                  </v:textbox>
                </v:shape>
                <v:line id="Connecteur droit 94" o:spid="_x0000_s1041" style="position:absolute;visibility:visible;mso-wrap-style:square" from="266,3067" to="41783,3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" strokecolor="white [3212]" strokeweight="1.5pt"/>
                <v:line id="Connecteur droit 96" o:spid="_x0000_s1042" style="position:absolute;visibility:visible;mso-wrap-style:square" from="266,0" to="4178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" strokecolor="white [3212]" strokeweight=".5pt">
                  <v:stroke dashstyle="dash"/>
                </v:line>
                <v:rect id="Rectangle 98" o:spid="_x0000_s1043" style="position:absolute;top:1187;width:603;height:603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" fillcolor="#8d6491" stroked="f"/>
                <w10:wrap type="through"/>
              </v:group>
            </w:pict>
          </mc:Fallback>
        </mc:AlternateContent>
      </w:r>
      <w:r w:rsidR="00AE0F5D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1641CAA2" wp14:editId="75076C95">
                <wp:simplePos x="0" y="0"/>
                <wp:positionH relativeFrom="column">
                  <wp:posOffset>2005217</wp:posOffset>
                </wp:positionH>
                <wp:positionV relativeFrom="paragraph">
                  <wp:posOffset>5067935</wp:posOffset>
                </wp:positionV>
                <wp:extent cx="1272540" cy="876935"/>
                <wp:effectExtent l="0" t="0" r="0" b="0"/>
                <wp:wrapSquare wrapText="bothSides"/>
                <wp:docPr id="102" name="Zone de text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A958A" w14:textId="77777777" w:rsidR="00442B6F" w:rsidRPr="00404BA9" w:rsidRDefault="00442B6F" w:rsidP="00404BA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4BA9">
                              <w:rPr>
                                <w:rFonts w:ascii="Calibri-Bold" w:hAnsi="Calibri-Bold" w:cs="Calibri-Bold"/>
                                <w:b/>
                                <w:bCs/>
                                <w:color w:val="BE4C59"/>
                                <w:sz w:val="20"/>
                                <w:szCs w:val="20"/>
                              </w:rPr>
                              <w:t>&gt;</w:t>
                            </w:r>
                            <w:r w:rsidRPr="00404BA9">
                              <w:rPr>
                                <w:rFonts w:ascii="Calibri-Bold" w:hAnsi="Calibri-Bold" w:cs="Calibri-Bold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Président</w:t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4C59"/>
                                <w:sz w:val="20"/>
                                <w:szCs w:val="20"/>
                              </w:rPr>
                              <w:t>&gt;</w:t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Rapport trésorière</w:t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4C59"/>
                                <w:sz w:val="20"/>
                                <w:szCs w:val="20"/>
                              </w:rPr>
                              <w:t>&gt;</w:t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Secrétaire</w:t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4C59"/>
                                <w:sz w:val="20"/>
                                <w:szCs w:val="20"/>
                              </w:rPr>
                              <w:t>&gt;</w:t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Administrateurs</w:t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4C59"/>
                                <w:sz w:val="20"/>
                                <w:szCs w:val="20"/>
                              </w:rPr>
                              <w:t>&gt;</w:t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22F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Iris et Site web</w:t>
                            </w:r>
                          </w:p>
                          <w:p w14:paraId="54D7C5BE" w14:textId="77777777" w:rsidR="00442B6F" w:rsidRPr="008C220B" w:rsidRDefault="00442B6F" w:rsidP="008C22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1CAA2" id="Zone de texte 102" o:spid="_x0000_s1044" type="#_x0000_t202" style="position:absolute;margin-left:157.9pt;margin-top:399.05pt;width:100.2pt;height:69.05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" filled="f" stroked="f">
                <v:textbox>
                  <w:txbxContent>
                    <w:p w14:paraId="76CA958A" w14:textId="77777777" w:rsidR="00442B6F" w:rsidRPr="00404BA9" w:rsidRDefault="00442B6F" w:rsidP="00404BA9">
                      <w:pPr>
                        <w:widowControl w:val="0"/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4BA9">
                        <w:rPr>
                          <w:rFonts w:ascii="Calibri-Bold" w:hAnsi="Calibri-Bold" w:cs="Calibri-Bold"/>
                          <w:b/>
                          <w:bCs/>
                          <w:color w:val="BE4C59"/>
                          <w:sz w:val="20"/>
                          <w:szCs w:val="20"/>
                        </w:rPr>
                        <w:t>&gt;</w:t>
                      </w:r>
                      <w:r w:rsidRPr="00404BA9">
                        <w:rPr>
                          <w:rFonts w:ascii="Calibri-Bold" w:hAnsi="Calibri-Bold" w:cs="Calibri-Bold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 w:rsidRPr="00E222FC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Président</w:t>
                      </w:r>
                      <w:r w:rsidRPr="00E222FC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E222FC">
                        <w:rPr>
                          <w:rFonts w:ascii="Times New Roman" w:hAnsi="Times New Roman" w:cs="Times New Roman"/>
                          <w:b/>
                          <w:bCs/>
                          <w:color w:val="BE4C59"/>
                          <w:sz w:val="20"/>
                          <w:szCs w:val="20"/>
                        </w:rPr>
                        <w:t>&gt;</w:t>
                      </w:r>
                      <w:r w:rsidRPr="00E222FC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 w:rsidRPr="00E222FC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Rapport trésorière</w:t>
                      </w:r>
                      <w:r w:rsidRPr="00E222FC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E222FC">
                        <w:rPr>
                          <w:rFonts w:ascii="Times New Roman" w:hAnsi="Times New Roman" w:cs="Times New Roman"/>
                          <w:b/>
                          <w:bCs/>
                          <w:color w:val="BE4C59"/>
                          <w:sz w:val="20"/>
                          <w:szCs w:val="20"/>
                        </w:rPr>
                        <w:t>&gt;</w:t>
                      </w:r>
                      <w:r w:rsidRPr="00E222FC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 w:rsidRPr="00E222FC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Secrétaire</w:t>
                      </w:r>
                      <w:r w:rsidRPr="00E222FC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E222FC">
                        <w:rPr>
                          <w:rFonts w:ascii="Times New Roman" w:hAnsi="Times New Roman" w:cs="Times New Roman"/>
                          <w:b/>
                          <w:bCs/>
                          <w:color w:val="BE4C59"/>
                          <w:sz w:val="20"/>
                          <w:szCs w:val="20"/>
                        </w:rPr>
                        <w:t>&gt;</w:t>
                      </w:r>
                      <w:r w:rsidRPr="00E222FC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 w:rsidRPr="00E222FC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Administrateurs</w:t>
                      </w:r>
                      <w:r w:rsidRPr="00E222FC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E222FC">
                        <w:rPr>
                          <w:rFonts w:ascii="Times New Roman" w:hAnsi="Times New Roman" w:cs="Times New Roman"/>
                          <w:b/>
                          <w:bCs/>
                          <w:color w:val="BE4C59"/>
                          <w:sz w:val="20"/>
                          <w:szCs w:val="20"/>
                        </w:rPr>
                        <w:t>&gt;</w:t>
                      </w:r>
                      <w:r w:rsidRPr="00E222FC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 w:rsidRPr="00E222FC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Iris et Site web</w:t>
                      </w:r>
                    </w:p>
                    <w:p w14:paraId="54D7C5BE" w14:textId="77777777" w:rsidR="00442B6F" w:rsidRPr="008C220B" w:rsidRDefault="00442B6F" w:rsidP="008C220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D4DB5"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596800" behindDoc="0" locked="0" layoutInCell="1" allowOverlap="1" wp14:anchorId="38DD9820" wp14:editId="2821D12D">
                <wp:simplePos x="0" y="0"/>
                <wp:positionH relativeFrom="column">
                  <wp:posOffset>4121785</wp:posOffset>
                </wp:positionH>
                <wp:positionV relativeFrom="paragraph">
                  <wp:posOffset>4692015</wp:posOffset>
                </wp:positionV>
                <wp:extent cx="2087880" cy="306705"/>
                <wp:effectExtent l="19050" t="0" r="26670" b="17145"/>
                <wp:wrapThrough wrapText="bothSides">
                  <wp:wrapPolygon edited="0">
                    <wp:start x="0" y="0"/>
                    <wp:lineTo x="-197" y="8050"/>
                    <wp:lineTo x="-197" y="13416"/>
                    <wp:lineTo x="0" y="21466"/>
                    <wp:lineTo x="21679" y="21466"/>
                    <wp:lineTo x="21679" y="0"/>
                    <wp:lineTo x="0" y="0"/>
                  </wp:wrapPolygon>
                </wp:wrapThrough>
                <wp:docPr id="110" name="Grouper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7880" cy="306705"/>
                          <a:chOff x="0" y="0"/>
                          <a:chExt cx="1937385" cy="306705"/>
                        </a:xfrm>
                      </wpg:grpSpPr>
                      <wps:wsp>
                        <wps:cNvPr id="111" name="Zone de texte 111"/>
                        <wps:cNvSpPr txBox="1"/>
                        <wps:spPr>
                          <a:xfrm>
                            <a:off x="29211" y="5080"/>
                            <a:ext cx="1883410" cy="2959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5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50C344" w14:textId="77777777" w:rsidR="00442B6F" w:rsidRPr="00C16E9F" w:rsidRDefault="00442B6F" w:rsidP="00B303E7">
                              <w:pPr>
                                <w:pStyle w:val="Textedebulles"/>
                                <w:spacing w:after="113"/>
                                <w:rPr>
                                  <w:rFonts w:ascii="Times New Roman" w:hAnsi="Times New Roman" w:cs="Times New Roman"/>
                                  <w:color w:val="FF0000"/>
                                  <w:sz w:val="28"/>
                                  <w:szCs w:val="20"/>
                                </w:rPr>
                              </w:pPr>
                              <w:r w:rsidRPr="00C16E9F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Élections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0000" tIns="7920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Connecteur droit 112"/>
                        <wps:cNvCnPr/>
                        <wps:spPr>
                          <a:xfrm>
                            <a:off x="26670" y="306705"/>
                            <a:ext cx="190817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Connecteur droit 113"/>
                        <wps:cNvCnPr/>
                        <wps:spPr>
                          <a:xfrm>
                            <a:off x="29845" y="0"/>
                            <a:ext cx="1907540" cy="0"/>
                          </a:xfrm>
                          <a:prstGeom prst="line">
                            <a:avLst/>
                          </a:prstGeom>
                          <a:ln w="6350" cmpd="sng">
                            <a:solidFill>
                              <a:schemeClr val="bg1"/>
                            </a:solidFill>
                            <a:prstDash val="dash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Rectangle 114"/>
                        <wps:cNvSpPr/>
                        <wps:spPr>
                          <a:xfrm rot="2700000">
                            <a:off x="0" y="118745"/>
                            <a:ext cx="60325" cy="60325"/>
                          </a:xfrm>
                          <a:prstGeom prst="rect">
                            <a:avLst/>
                          </a:prstGeom>
                          <a:solidFill>
                            <a:srgbClr val="687896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8DD9820" id="Grouper 110" o:spid="_x0000_s1045" style="position:absolute;margin-left:324.55pt;margin-top:369.45pt;width:164.4pt;height:24.15pt;z-index:251596800;mso-width-relative:margin" coordsize="19373,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">
                <v:shape id="Zone de texte 111" o:spid="_x0000_s1046" type="#_x0000_t202" style="position:absolute;left:292;top:50;width:18834;height:2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" fillcolor="white [3212]" stroked="f">
                  <v:fill opacity="3341f"/>
                  <v:textbox inset="5mm,2.2mm">
                    <w:txbxContent>
                      <w:p w14:paraId="0350C344" w14:textId="77777777" w:rsidR="00442B6F" w:rsidRPr="00C16E9F" w:rsidRDefault="00442B6F" w:rsidP="00B303E7">
                        <w:pPr>
                          <w:pStyle w:val="Textedebulles"/>
                          <w:spacing w:after="113"/>
                          <w:rPr>
                            <w:rFonts w:ascii="Times New Roman" w:hAnsi="Times New Roman" w:cs="Times New Roman"/>
                            <w:color w:val="FF0000"/>
                            <w:sz w:val="28"/>
                            <w:szCs w:val="20"/>
                          </w:rPr>
                        </w:pPr>
                        <w:r w:rsidRPr="00C16E9F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Élections</w:t>
                        </w:r>
                      </w:p>
                    </w:txbxContent>
                  </v:textbox>
                </v:shape>
                <v:line id="Connecteur droit 112" o:spid="_x0000_s1047" style="position:absolute;visibility:visible;mso-wrap-style:square" from="266,3067" to="19348,3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" strokecolor="white [3212]" strokeweight="1.5pt"/>
                <v:line id="Connecteur droit 113" o:spid="_x0000_s1048" style="position:absolute;visibility:visible;mso-wrap-style:square" from="298,0" to="1937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" strokecolor="white [3212]" strokeweight=".5pt">
                  <v:stroke dashstyle="dash"/>
                </v:line>
                <v:rect id="Rectangle 114" o:spid="_x0000_s1049" style="position:absolute;top:1187;width:603;height:603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" fillcolor="#687896" stroked="f"/>
                <w10:wrap type="through"/>
              </v:group>
            </w:pict>
          </mc:Fallback>
        </mc:AlternateContent>
      </w:r>
      <w:r w:rsidR="003D4DB5"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576320" behindDoc="0" locked="0" layoutInCell="1" allowOverlap="1" wp14:anchorId="3462851D" wp14:editId="4299743D">
                <wp:simplePos x="0" y="0"/>
                <wp:positionH relativeFrom="margin">
                  <wp:posOffset>2072640</wp:posOffset>
                </wp:positionH>
                <wp:positionV relativeFrom="paragraph">
                  <wp:posOffset>4686935</wp:posOffset>
                </wp:positionV>
                <wp:extent cx="1937385" cy="306705"/>
                <wp:effectExtent l="19050" t="0" r="43815" b="17145"/>
                <wp:wrapThrough wrapText="bothSides">
                  <wp:wrapPolygon edited="0">
                    <wp:start x="0" y="0"/>
                    <wp:lineTo x="-212" y="8050"/>
                    <wp:lineTo x="-212" y="21466"/>
                    <wp:lineTo x="21876" y="21466"/>
                    <wp:lineTo x="21876" y="0"/>
                    <wp:lineTo x="0" y="0"/>
                  </wp:wrapPolygon>
                </wp:wrapThrough>
                <wp:docPr id="109" name="Grouper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7385" cy="306705"/>
                          <a:chOff x="0" y="0"/>
                          <a:chExt cx="1937385" cy="306705"/>
                        </a:xfrm>
                      </wpg:grpSpPr>
                      <wps:wsp>
                        <wps:cNvPr id="105" name="Zone de texte 105"/>
                        <wps:cNvSpPr txBox="1"/>
                        <wps:spPr>
                          <a:xfrm>
                            <a:off x="29210" y="5080"/>
                            <a:ext cx="1905635" cy="2959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5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968EA0" w14:textId="77777777" w:rsidR="00442B6F" w:rsidRPr="00A40CDC" w:rsidRDefault="00442B6F" w:rsidP="00B303E7">
                              <w:pPr>
                                <w:pStyle w:val="Textedebulles"/>
                                <w:spacing w:after="113"/>
                                <w:rPr>
                                  <w:rFonts w:ascii="Times New Roman" w:hAnsi="Times New Roman" w:cs="Times New Roman"/>
                                  <w:color w:val="FF0000"/>
                                  <w:sz w:val="28"/>
                                  <w:szCs w:val="20"/>
                                </w:rPr>
                              </w:pPr>
                              <w:r w:rsidRPr="00A40CDC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La parole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0000" tIns="7920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Connecteur droit 106"/>
                        <wps:cNvCnPr/>
                        <wps:spPr>
                          <a:xfrm>
                            <a:off x="26670" y="306705"/>
                            <a:ext cx="190817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" name="Connecteur droit 107"/>
                        <wps:cNvCnPr/>
                        <wps:spPr>
                          <a:xfrm>
                            <a:off x="29845" y="0"/>
                            <a:ext cx="1907540" cy="0"/>
                          </a:xfrm>
                          <a:prstGeom prst="line">
                            <a:avLst/>
                          </a:prstGeom>
                          <a:ln w="6350" cmpd="sng">
                            <a:solidFill>
                              <a:schemeClr val="bg1"/>
                            </a:solidFill>
                            <a:prstDash val="dash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Rectangle 108"/>
                        <wps:cNvSpPr/>
                        <wps:spPr>
                          <a:xfrm rot="2700000">
                            <a:off x="0" y="118745"/>
                            <a:ext cx="60325" cy="60325"/>
                          </a:xfrm>
                          <a:prstGeom prst="rect">
                            <a:avLst/>
                          </a:prstGeom>
                          <a:solidFill>
                            <a:srgbClr val="AC3548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62851D" id="Grouper 109" o:spid="_x0000_s1050" style="position:absolute;margin-left:163.2pt;margin-top:369.05pt;width:152.55pt;height:24.15pt;z-index:251576320;mso-position-horizontal-relative:margin" coordsize="19373,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">
                <v:shape id="Zone de texte 105" o:spid="_x0000_s1051" type="#_x0000_t202" style="position:absolute;left:292;top:50;width:19056;height:2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" fillcolor="white [3212]" stroked="f">
                  <v:fill opacity="3341f"/>
                  <v:textbox inset="5mm,2.2mm">
                    <w:txbxContent>
                      <w:p w14:paraId="11968EA0" w14:textId="77777777" w:rsidR="00442B6F" w:rsidRPr="00A40CDC" w:rsidRDefault="00442B6F" w:rsidP="00B303E7">
                        <w:pPr>
                          <w:pStyle w:val="Textedebulles"/>
                          <w:spacing w:after="113"/>
                          <w:rPr>
                            <w:rFonts w:ascii="Times New Roman" w:hAnsi="Times New Roman" w:cs="Times New Roman"/>
                            <w:color w:val="FF0000"/>
                            <w:sz w:val="28"/>
                            <w:szCs w:val="20"/>
                          </w:rPr>
                        </w:pPr>
                        <w:r w:rsidRPr="00A40CDC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La parole</w:t>
                        </w:r>
                      </w:p>
                    </w:txbxContent>
                  </v:textbox>
                </v:shape>
                <v:line id="Connecteur droit 106" o:spid="_x0000_s1052" style="position:absolute;visibility:visible;mso-wrap-style:square" from="266,3067" to="19348,3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" strokecolor="white [3212]" strokeweight="1.5pt"/>
                <v:line id="Connecteur droit 107" o:spid="_x0000_s1053" style="position:absolute;visibility:visible;mso-wrap-style:square" from="298,0" to="1937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" strokecolor="white [3212]" strokeweight=".5pt">
                  <v:stroke dashstyle="dash"/>
                </v:line>
                <v:rect id="Rectangle 108" o:spid="_x0000_s1054" style="position:absolute;top:1187;width:603;height:603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" fillcolor="#ac3548" stroked="f"/>
                <w10:wrap type="through" anchorx="margin"/>
              </v:group>
            </w:pict>
          </mc:Fallback>
        </mc:AlternateContent>
      </w:r>
      <w:r w:rsidR="003D4DB5"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40D25AC" wp14:editId="576B0555">
                <wp:simplePos x="0" y="0"/>
                <wp:positionH relativeFrom="column">
                  <wp:posOffset>2049145</wp:posOffset>
                </wp:positionH>
                <wp:positionV relativeFrom="paragraph">
                  <wp:posOffset>4082415</wp:posOffset>
                </wp:positionV>
                <wp:extent cx="4178300" cy="403860"/>
                <wp:effectExtent l="38100" t="0" r="12700" b="15240"/>
                <wp:wrapThrough wrapText="bothSides">
                  <wp:wrapPolygon edited="0">
                    <wp:start x="-98" y="0"/>
                    <wp:lineTo x="-197" y="12226"/>
                    <wp:lineTo x="-98" y="21396"/>
                    <wp:lineTo x="21567" y="21396"/>
                    <wp:lineTo x="21567" y="0"/>
                    <wp:lineTo x="-98" y="0"/>
                  </wp:wrapPolygon>
                </wp:wrapThrough>
                <wp:docPr id="115" name="Grouper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300" cy="403860"/>
                          <a:chOff x="0" y="0"/>
                          <a:chExt cx="4178300" cy="306705"/>
                        </a:xfrm>
                      </wpg:grpSpPr>
                      <wps:wsp>
                        <wps:cNvPr id="116" name="Zone de texte 116"/>
                        <wps:cNvSpPr txBox="1"/>
                        <wps:spPr>
                          <a:xfrm>
                            <a:off x="29210" y="5080"/>
                            <a:ext cx="4148637" cy="254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5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B6F7B" w14:textId="77777777" w:rsidR="00442B6F" w:rsidRPr="003D4DB5" w:rsidRDefault="00442B6F" w:rsidP="00C16E9F">
                              <w:pPr>
                                <w:pStyle w:val="Textedebulles"/>
                                <w:spacing w:after="113"/>
                                <w:jc w:val="center"/>
                                <w:rPr>
                                  <w:rFonts w:ascii="Times New Roman" w:hAnsi="Times New Roman" w:cs="Times New Roman"/>
                                  <w:color w:val="FF0000"/>
                                  <w:sz w:val="36"/>
                                  <w:szCs w:val="20"/>
                                </w:rPr>
                              </w:pPr>
                              <w:r w:rsidRPr="003D4DB5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Principaux points à l’ordre du jour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0000" tIns="7920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Connecteur droit 117"/>
                        <wps:cNvCnPr/>
                        <wps:spPr>
                          <a:xfrm>
                            <a:off x="26670" y="306705"/>
                            <a:ext cx="415163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Connecteur droit 118"/>
                        <wps:cNvCnPr/>
                        <wps:spPr>
                          <a:xfrm>
                            <a:off x="26670" y="0"/>
                            <a:ext cx="4151630" cy="0"/>
                          </a:xfrm>
                          <a:prstGeom prst="line">
                            <a:avLst/>
                          </a:prstGeom>
                          <a:ln w="6350" cmpd="sng">
                            <a:solidFill>
                              <a:schemeClr val="bg1"/>
                            </a:solidFill>
                            <a:prstDash val="dash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Rectangle 119"/>
                        <wps:cNvSpPr/>
                        <wps:spPr>
                          <a:xfrm rot="2700000">
                            <a:off x="0" y="118745"/>
                            <a:ext cx="60325" cy="60325"/>
                          </a:xfrm>
                          <a:prstGeom prst="rect">
                            <a:avLst/>
                          </a:prstGeom>
                          <a:solidFill>
                            <a:srgbClr val="81B779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0D25AC" id="Grouper 115" o:spid="_x0000_s1055" style="position:absolute;margin-left:161.35pt;margin-top:321.45pt;width:329pt;height:31.8pt;z-index:251653120;mso-height-relative:margin" coordsize="41783,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">
                <v:shape id="Zone de texte 116" o:spid="_x0000_s1056" type="#_x0000_t202" style="position:absolute;left:292;top:50;width:41486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" fillcolor="white [3212]" stroked="f">
                  <v:fill opacity="3341f"/>
                  <v:textbox inset="5mm,2.2mm">
                    <w:txbxContent>
                      <w:p w14:paraId="551B6F7B" w14:textId="77777777" w:rsidR="00442B6F" w:rsidRPr="003D4DB5" w:rsidRDefault="00442B6F" w:rsidP="00C16E9F">
                        <w:pPr>
                          <w:pStyle w:val="Textedebulles"/>
                          <w:spacing w:after="113"/>
                          <w:jc w:val="center"/>
                          <w:rPr>
                            <w:rFonts w:ascii="Times New Roman" w:hAnsi="Times New Roman" w:cs="Times New Roman"/>
                            <w:color w:val="FF0000"/>
                            <w:sz w:val="36"/>
                            <w:szCs w:val="20"/>
                          </w:rPr>
                        </w:pPr>
                        <w:r w:rsidRPr="003D4DB5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Principaux points à l’ordre du jour</w:t>
                        </w:r>
                      </w:p>
                    </w:txbxContent>
                  </v:textbox>
                </v:shape>
                <v:line id="Connecteur droit 117" o:spid="_x0000_s1057" style="position:absolute;visibility:visible;mso-wrap-style:square" from="266,3067" to="41783,3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" strokecolor="white [3212]" strokeweight="1.5pt"/>
                <v:line id="Connecteur droit 118" o:spid="_x0000_s1058" style="position:absolute;visibility:visible;mso-wrap-style:square" from="266,0" to="4178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" strokecolor="white [3212]" strokeweight=".5pt">
                  <v:stroke dashstyle="dash"/>
                </v:line>
                <v:rect id="Rectangle 119" o:spid="_x0000_s1059" style="position:absolute;top:1187;width:603;height:603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" fillcolor="#81b779" stroked="f"/>
                <w10:wrap type="through"/>
              </v:group>
            </w:pict>
          </mc:Fallback>
        </mc:AlternateContent>
      </w:r>
      <w:r w:rsidR="00C16E9F" w:rsidRPr="00C16E9F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FB88384" wp14:editId="249A3F8A">
                <wp:simplePos x="0" y="0"/>
                <wp:positionH relativeFrom="column">
                  <wp:posOffset>4342765</wp:posOffset>
                </wp:positionH>
                <wp:positionV relativeFrom="paragraph">
                  <wp:posOffset>7488555</wp:posOffset>
                </wp:positionV>
                <wp:extent cx="1778000" cy="388620"/>
                <wp:effectExtent l="0" t="0" r="0" b="0"/>
                <wp:wrapSquare wrapText="bothSides"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83461" w14:textId="77777777" w:rsidR="00442B6F" w:rsidRPr="00F520BE" w:rsidRDefault="00442B6F" w:rsidP="00C16E9F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alibri" w:hAnsi="Calibri" w:cs="SegoePro-Light"/>
                                <w:color w:val="607886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88384" id="Zone de texte 36" o:spid="_x0000_s1060" type="#_x0000_t202" style="position:absolute;margin-left:341.95pt;margin-top:589.65pt;width:140pt;height:30.6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" filled="f" stroked="f">
                <v:textbox>
                  <w:txbxContent>
                    <w:p w14:paraId="01883461" w14:textId="77777777" w:rsidR="00442B6F" w:rsidRPr="00F520BE" w:rsidRDefault="00442B6F" w:rsidP="00C16E9F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alibri" w:hAnsi="Calibri" w:cs="SegoePro-Light"/>
                          <w:color w:val="607886"/>
                          <w:sz w:val="20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02EAA">
        <w:br w:type="page"/>
      </w:r>
    </w:p>
    <w:p w14:paraId="460B003B" w14:textId="77777777" w:rsidR="0029280A" w:rsidRDefault="0029280A" w:rsidP="009A66C7">
      <w:pPr>
        <w:jc w:val="both"/>
      </w:pPr>
    </w:p>
    <w:p w14:paraId="2F14A9A2" w14:textId="77777777" w:rsidR="003F266A" w:rsidRDefault="003F266A" w:rsidP="00DE5AC7">
      <w:pPr>
        <w:jc w:val="both"/>
        <w:rPr>
          <w:rFonts w:ascii="Times New Roman" w:hAnsi="Times New Roman" w:cs="Times New Roman"/>
        </w:rPr>
      </w:pPr>
    </w:p>
    <w:p w14:paraId="46BC694B" w14:textId="77777777" w:rsidR="00900C38" w:rsidRDefault="002F2D30" w:rsidP="00DE5AC7">
      <w:pPr>
        <w:jc w:val="both"/>
        <w:rPr>
          <w:rFonts w:ascii="Times New Roman" w:hAnsi="Times New Roman" w:cs="Times New Roman"/>
        </w:rPr>
      </w:pPr>
      <w:r w:rsidRPr="00DE5AC7">
        <w:rPr>
          <w:rFonts w:ascii="Times New Roman" w:hAnsi="Times New Roman" w:cs="Times New Roman"/>
        </w:rPr>
        <w:t>Les membres du Club Iris ont été convoqués pour la « grande rentrée »</w:t>
      </w:r>
      <w:r w:rsidR="00900C38" w:rsidRPr="00DE5AC7">
        <w:rPr>
          <w:rFonts w:ascii="Times New Roman" w:hAnsi="Times New Roman" w:cs="Times New Roman"/>
        </w:rPr>
        <w:t>, samedi, le 30 septembre 2017, pour 10 heures, à la cafétéria des cols bleus.</w:t>
      </w:r>
    </w:p>
    <w:p w14:paraId="452039FD" w14:textId="77777777" w:rsidR="00245A46" w:rsidRPr="00DE5AC7" w:rsidRDefault="00245A46" w:rsidP="00DE5AC7">
      <w:pPr>
        <w:jc w:val="both"/>
        <w:rPr>
          <w:rFonts w:ascii="Times New Roman" w:hAnsi="Times New Roman" w:cs="Times New Roman"/>
        </w:rPr>
      </w:pPr>
    </w:p>
    <w:p w14:paraId="005D6D4A" w14:textId="77777777" w:rsidR="00245A46" w:rsidRPr="00B47908" w:rsidRDefault="00245A46" w:rsidP="00DE5AC7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B47908">
        <w:rPr>
          <w:rFonts w:ascii="Times New Roman" w:hAnsi="Times New Roman" w:cs="Times New Roman"/>
          <w:b/>
          <w:color w:val="000000" w:themeColor="text1"/>
        </w:rPr>
        <w:t>Accueil des invités et enregistrement :</w:t>
      </w:r>
    </w:p>
    <w:p w14:paraId="1B366336" w14:textId="77777777" w:rsidR="009A66C7" w:rsidRPr="00DE5AC7" w:rsidRDefault="009A66C7" w:rsidP="00245A46">
      <w:pPr>
        <w:ind w:firstLine="708"/>
        <w:jc w:val="both"/>
        <w:rPr>
          <w:rFonts w:ascii="Times New Roman" w:hAnsi="Times New Roman" w:cs="Times New Roman"/>
        </w:rPr>
      </w:pPr>
      <w:r w:rsidRPr="00DE5AC7">
        <w:rPr>
          <w:rFonts w:ascii="Times New Roman" w:hAnsi="Times New Roman" w:cs="Times New Roman"/>
        </w:rPr>
        <w:t>Lucille Savoie, secrét</w:t>
      </w:r>
      <w:r w:rsidR="00245A46">
        <w:rPr>
          <w:rFonts w:ascii="Times New Roman" w:hAnsi="Times New Roman" w:cs="Times New Roman"/>
        </w:rPr>
        <w:t>aire et Lise Miron, trésorière</w:t>
      </w:r>
    </w:p>
    <w:p w14:paraId="1088D25B" w14:textId="77777777" w:rsidR="009A66C7" w:rsidRDefault="009A66C7" w:rsidP="009A66C7">
      <w:pPr>
        <w:jc w:val="both"/>
        <w:rPr>
          <w:rFonts w:ascii="Times New Roman" w:hAnsi="Times New Roman" w:cs="Times New Roman"/>
        </w:rPr>
      </w:pPr>
    </w:p>
    <w:p w14:paraId="6BFAB6B6" w14:textId="77777777" w:rsidR="00245A46" w:rsidRPr="00DE5AC7" w:rsidRDefault="00245A46" w:rsidP="009A66C7">
      <w:pPr>
        <w:jc w:val="both"/>
        <w:rPr>
          <w:rFonts w:ascii="Times New Roman" w:hAnsi="Times New Roman" w:cs="Times New Roman"/>
        </w:rPr>
      </w:pPr>
    </w:p>
    <w:p w14:paraId="0C40532A" w14:textId="77777777" w:rsidR="009A66C7" w:rsidRPr="00FB6F0C" w:rsidRDefault="00FB6F0C" w:rsidP="00FB6F0C">
      <w:pPr>
        <w:pStyle w:val="Paragraphedeliste"/>
        <w:ind w:left="0"/>
        <w:jc w:val="both"/>
        <w:rPr>
          <w:rFonts w:ascii="Times New Roman" w:hAnsi="Times New Roman" w:cs="Times New Roman"/>
          <w:b/>
          <w:color w:val="FF0000"/>
        </w:rPr>
      </w:pPr>
      <w:r w:rsidRPr="00FB6F0C">
        <w:rPr>
          <w:rFonts w:ascii="Times New Roman" w:hAnsi="Times New Roman" w:cs="Times New Roman"/>
          <w:b/>
          <w:color w:val="FF0000"/>
        </w:rPr>
        <w:t>I-</w:t>
      </w:r>
      <w:r w:rsidR="00266244">
        <w:rPr>
          <w:rFonts w:ascii="Times New Roman" w:hAnsi="Times New Roman" w:cs="Times New Roman"/>
          <w:b/>
          <w:color w:val="FF0000"/>
        </w:rPr>
        <w:t xml:space="preserve"> </w:t>
      </w:r>
      <w:r w:rsidR="009A66C7" w:rsidRPr="00FB6F0C">
        <w:rPr>
          <w:rFonts w:ascii="Times New Roman" w:hAnsi="Times New Roman" w:cs="Times New Roman"/>
          <w:b/>
          <w:color w:val="FF0000"/>
        </w:rPr>
        <w:t>L’Assemblée générale annuelle</w:t>
      </w:r>
    </w:p>
    <w:p w14:paraId="1AC32D3B" w14:textId="77777777" w:rsidR="009A66C7" w:rsidRPr="00DE5AC7" w:rsidRDefault="009A66C7" w:rsidP="009A66C7">
      <w:pPr>
        <w:jc w:val="both"/>
        <w:rPr>
          <w:rFonts w:ascii="Times New Roman" w:hAnsi="Times New Roman" w:cs="Times New Roman"/>
        </w:rPr>
      </w:pPr>
    </w:p>
    <w:p w14:paraId="4CAAE209" w14:textId="77777777" w:rsidR="009A66C7" w:rsidRPr="00B47908" w:rsidRDefault="009A66C7" w:rsidP="009A66C7">
      <w:pPr>
        <w:jc w:val="both"/>
        <w:rPr>
          <w:rFonts w:ascii="Times New Roman" w:hAnsi="Times New Roman" w:cs="Times New Roman"/>
        </w:rPr>
      </w:pPr>
      <w:r w:rsidRPr="00B47908">
        <w:rPr>
          <w:rFonts w:ascii="Times New Roman" w:hAnsi="Times New Roman" w:cs="Times New Roman"/>
        </w:rPr>
        <w:t xml:space="preserve">Une </w:t>
      </w:r>
      <w:r w:rsidR="00D23772" w:rsidRPr="00B47908">
        <w:rPr>
          <w:rFonts w:ascii="Times New Roman" w:hAnsi="Times New Roman" w:cs="Times New Roman"/>
        </w:rPr>
        <w:t>quara</w:t>
      </w:r>
      <w:r w:rsidRPr="00B47908">
        <w:rPr>
          <w:rFonts w:ascii="Times New Roman" w:hAnsi="Times New Roman" w:cs="Times New Roman"/>
        </w:rPr>
        <w:t>ntaine de membres ayant répondu à l’appel</w:t>
      </w:r>
      <w:r w:rsidR="00DE5AC7" w:rsidRPr="00B47908">
        <w:rPr>
          <w:rFonts w:ascii="Times New Roman" w:hAnsi="Times New Roman" w:cs="Times New Roman"/>
        </w:rPr>
        <w:t xml:space="preserve"> prenaient place autour des tables dans la cafétéria des cols bleus.  Le président</w:t>
      </w:r>
      <w:r w:rsidR="008C7C25" w:rsidRPr="00B47908">
        <w:rPr>
          <w:rFonts w:ascii="Times New Roman" w:hAnsi="Times New Roman" w:cs="Times New Roman"/>
        </w:rPr>
        <w:t xml:space="preserve"> Maurice Beauchamp leur souhaite</w:t>
      </w:r>
      <w:r w:rsidR="00DE5AC7" w:rsidRPr="00B47908">
        <w:rPr>
          <w:rFonts w:ascii="Times New Roman" w:hAnsi="Times New Roman" w:cs="Times New Roman"/>
        </w:rPr>
        <w:t xml:space="preserve"> la bienvenue et, sans plus tarde</w:t>
      </w:r>
      <w:r w:rsidR="00245A46" w:rsidRPr="00B47908">
        <w:rPr>
          <w:rFonts w:ascii="Times New Roman" w:hAnsi="Times New Roman" w:cs="Times New Roman"/>
        </w:rPr>
        <w:t>r, début</w:t>
      </w:r>
      <w:r w:rsidR="00245A46" w:rsidRPr="00B47908">
        <w:rPr>
          <w:rFonts w:ascii="Times New Roman" w:hAnsi="Times New Roman" w:cs="Times New Roman"/>
          <w:b/>
        </w:rPr>
        <w:t>e</w:t>
      </w:r>
      <w:r w:rsidR="00DE5AC7" w:rsidRPr="00B47908">
        <w:rPr>
          <w:rFonts w:ascii="Times New Roman" w:hAnsi="Times New Roman" w:cs="Times New Roman"/>
        </w:rPr>
        <w:t xml:space="preserve"> l’</w:t>
      </w:r>
      <w:r w:rsidR="008A7585" w:rsidRPr="00B47908">
        <w:rPr>
          <w:rFonts w:ascii="Times New Roman" w:hAnsi="Times New Roman" w:cs="Times New Roman"/>
        </w:rPr>
        <w:t xml:space="preserve">assemblée </w:t>
      </w:r>
      <w:r w:rsidR="00245A46" w:rsidRPr="00B47908">
        <w:rPr>
          <w:rFonts w:ascii="Times New Roman" w:hAnsi="Times New Roman" w:cs="Times New Roman"/>
        </w:rPr>
        <w:t>en présentant l’</w:t>
      </w:r>
      <w:r w:rsidR="00245A46" w:rsidRPr="00B47908">
        <w:rPr>
          <w:rFonts w:ascii="Times New Roman" w:hAnsi="Times New Roman" w:cs="Times New Roman"/>
          <w:b/>
        </w:rPr>
        <w:t>o</w:t>
      </w:r>
      <w:r w:rsidR="008A7585" w:rsidRPr="00B47908">
        <w:rPr>
          <w:rFonts w:ascii="Times New Roman" w:hAnsi="Times New Roman" w:cs="Times New Roman"/>
        </w:rPr>
        <w:t>rdre du jour.</w:t>
      </w:r>
    </w:p>
    <w:p w14:paraId="52AE568C" w14:textId="77777777" w:rsidR="00EF5EA7" w:rsidRPr="00B47908" w:rsidRDefault="00EF5EA7" w:rsidP="009A66C7">
      <w:pPr>
        <w:jc w:val="both"/>
        <w:rPr>
          <w:rFonts w:ascii="Times New Roman" w:hAnsi="Times New Roman" w:cs="Times New Roman"/>
        </w:rPr>
      </w:pPr>
    </w:p>
    <w:p w14:paraId="053B2C8D" w14:textId="77777777" w:rsidR="00EF5EA7" w:rsidRPr="00B47908" w:rsidRDefault="00EF5EA7" w:rsidP="009A66C7">
      <w:pPr>
        <w:jc w:val="both"/>
        <w:rPr>
          <w:rFonts w:ascii="Times New Roman" w:hAnsi="Times New Roman" w:cs="Times New Roman"/>
        </w:rPr>
      </w:pPr>
    </w:p>
    <w:p w14:paraId="4A28E215" w14:textId="77777777" w:rsidR="00EF5EA7" w:rsidRDefault="00EF5EA7" w:rsidP="009A66C7">
      <w:pPr>
        <w:jc w:val="both"/>
        <w:rPr>
          <w:rFonts w:ascii="Times New Roman" w:hAnsi="Times New Roman" w:cs="Times New Roman"/>
          <w:b/>
        </w:rPr>
      </w:pPr>
      <w:r w:rsidRPr="00EF5EA7">
        <w:rPr>
          <w:rFonts w:ascii="Times New Roman" w:hAnsi="Times New Roman" w:cs="Times New Roman"/>
          <w:b/>
        </w:rPr>
        <w:t>Lecture et adoption du rapport financier</w:t>
      </w:r>
    </w:p>
    <w:p w14:paraId="1D7616B3" w14:textId="77777777" w:rsidR="00FB6F0C" w:rsidRPr="00FB6F0C" w:rsidRDefault="00FB6F0C" w:rsidP="00FB6F0C">
      <w:pPr>
        <w:ind w:left="708"/>
        <w:jc w:val="both"/>
        <w:rPr>
          <w:rFonts w:ascii="Times New Roman" w:hAnsi="Times New Roman" w:cs="Times New Roman"/>
        </w:rPr>
      </w:pPr>
      <w:r w:rsidRPr="00FB6F0C">
        <w:rPr>
          <w:rFonts w:ascii="Times New Roman" w:hAnsi="Times New Roman" w:cs="Times New Roman"/>
        </w:rPr>
        <w:t>La trésorière Lise Miron présente le rapport financier de l’année se terminant le 30 août 2017.</w:t>
      </w:r>
    </w:p>
    <w:p w14:paraId="5651870D" w14:textId="77777777" w:rsidR="00EF5EA7" w:rsidRDefault="00EF5EA7" w:rsidP="009A66C7">
      <w:pPr>
        <w:jc w:val="both"/>
        <w:rPr>
          <w:rFonts w:ascii="Times New Roman" w:hAnsi="Times New Roman" w:cs="Times New Roman"/>
        </w:rPr>
      </w:pPr>
    </w:p>
    <w:p w14:paraId="10B6D624" w14:textId="77777777" w:rsidR="00EF5EA7" w:rsidRDefault="00EF5EA7" w:rsidP="009A66C7">
      <w:pPr>
        <w:jc w:val="both"/>
        <w:rPr>
          <w:rFonts w:ascii="Times New Roman" w:hAnsi="Times New Roman" w:cs="Times New Roman"/>
          <w:b/>
        </w:rPr>
      </w:pPr>
      <w:r w:rsidRPr="00EF5EA7">
        <w:rPr>
          <w:rFonts w:ascii="Times New Roman" w:hAnsi="Times New Roman" w:cs="Times New Roman"/>
          <w:b/>
        </w:rPr>
        <w:t>Rapport</w:t>
      </w:r>
      <w:r w:rsidR="00245A46" w:rsidRPr="00B47908">
        <w:rPr>
          <w:rFonts w:ascii="Times New Roman" w:hAnsi="Times New Roman" w:cs="Times New Roman"/>
          <w:b/>
        </w:rPr>
        <w:t>s</w:t>
      </w:r>
      <w:r w:rsidRPr="00EF5EA7">
        <w:rPr>
          <w:rFonts w:ascii="Times New Roman" w:hAnsi="Times New Roman" w:cs="Times New Roman"/>
          <w:b/>
        </w:rPr>
        <w:t xml:space="preserve"> des Comités</w:t>
      </w:r>
    </w:p>
    <w:p w14:paraId="5141E371" w14:textId="77777777" w:rsidR="00FB6F0C" w:rsidRDefault="00FB6F0C" w:rsidP="009A66C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Comité social </w:t>
      </w:r>
      <w:r w:rsidRPr="00FB6F0C">
        <w:rPr>
          <w:rFonts w:ascii="Times New Roman" w:hAnsi="Times New Roman" w:cs="Times New Roman"/>
        </w:rPr>
        <w:t>(Pierre Courville)</w:t>
      </w:r>
    </w:p>
    <w:p w14:paraId="67BF4103" w14:textId="77777777" w:rsidR="00FB6F0C" w:rsidRPr="00FB6F0C" w:rsidRDefault="00FB6F0C" w:rsidP="009A66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Comité culturel et horticole </w:t>
      </w:r>
      <w:r w:rsidRPr="00FB6F0C">
        <w:rPr>
          <w:rFonts w:ascii="Times New Roman" w:hAnsi="Times New Roman" w:cs="Times New Roman"/>
        </w:rPr>
        <w:t>(</w:t>
      </w:r>
      <w:r w:rsidR="003C0F45">
        <w:rPr>
          <w:rFonts w:ascii="Times New Roman" w:hAnsi="Times New Roman" w:cs="Times New Roman"/>
        </w:rPr>
        <w:t>Édith Rémy</w:t>
      </w:r>
      <w:r w:rsidRPr="00FB6F0C">
        <w:rPr>
          <w:rFonts w:ascii="Times New Roman" w:hAnsi="Times New Roman" w:cs="Times New Roman"/>
        </w:rPr>
        <w:t>)</w:t>
      </w:r>
    </w:p>
    <w:p w14:paraId="2F2DFD90" w14:textId="77777777" w:rsidR="00FB6F0C" w:rsidRPr="00FB6F0C" w:rsidRDefault="00FB6F0C" w:rsidP="00245A46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Comité du journal L’Iris et le site web CIEJBM </w:t>
      </w:r>
      <w:r w:rsidRPr="00FB6F0C">
        <w:rPr>
          <w:rFonts w:ascii="Times New Roman" w:hAnsi="Times New Roman" w:cs="Times New Roman"/>
        </w:rPr>
        <w:t>(Normand Miron</w:t>
      </w:r>
      <w:r w:rsidR="00245A46">
        <w:rPr>
          <w:rFonts w:ascii="Times New Roman" w:hAnsi="Times New Roman" w:cs="Times New Roman"/>
        </w:rPr>
        <w:t xml:space="preserve">, </w:t>
      </w:r>
      <w:r w:rsidR="007F0F5C">
        <w:rPr>
          <w:rFonts w:ascii="Times New Roman" w:hAnsi="Times New Roman" w:cs="Times New Roman"/>
        </w:rPr>
        <w:t>Roselyne Rioux</w:t>
      </w:r>
      <w:r w:rsidRPr="00FB6F0C">
        <w:rPr>
          <w:rFonts w:ascii="Times New Roman" w:hAnsi="Times New Roman" w:cs="Times New Roman"/>
        </w:rPr>
        <w:t>)</w:t>
      </w:r>
    </w:p>
    <w:p w14:paraId="12653F41" w14:textId="77777777" w:rsidR="00EF5EA7" w:rsidRDefault="00EF5EA7" w:rsidP="009A66C7">
      <w:pPr>
        <w:jc w:val="both"/>
        <w:rPr>
          <w:rFonts w:ascii="Times New Roman" w:hAnsi="Times New Roman" w:cs="Times New Roman"/>
        </w:rPr>
      </w:pPr>
    </w:p>
    <w:p w14:paraId="51384E18" w14:textId="77777777" w:rsidR="00EF5EA7" w:rsidRPr="00EF5EA7" w:rsidRDefault="00EF5EA7" w:rsidP="009A66C7">
      <w:pPr>
        <w:jc w:val="both"/>
        <w:rPr>
          <w:rFonts w:ascii="Times New Roman" w:hAnsi="Times New Roman" w:cs="Times New Roman"/>
          <w:b/>
        </w:rPr>
      </w:pPr>
      <w:r w:rsidRPr="00EF5EA7">
        <w:rPr>
          <w:rFonts w:ascii="Times New Roman" w:hAnsi="Times New Roman" w:cs="Times New Roman"/>
          <w:b/>
        </w:rPr>
        <w:t>Élections</w:t>
      </w:r>
    </w:p>
    <w:p w14:paraId="7818D25F" w14:textId="77777777" w:rsidR="00245A46" w:rsidRDefault="00EF5EA7" w:rsidP="00245A4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Nomination d’un président d’élections</w:t>
      </w:r>
      <w:r w:rsidR="00D65EBC">
        <w:rPr>
          <w:rFonts w:ascii="Times New Roman" w:hAnsi="Times New Roman" w:cs="Times New Roman"/>
        </w:rPr>
        <w:t xml:space="preserve"> : </w:t>
      </w:r>
    </w:p>
    <w:p w14:paraId="6B4B76AD" w14:textId="0F299DD1" w:rsidR="00245A46" w:rsidRDefault="00D65EBC" w:rsidP="00245A46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Odette Sabou</w:t>
      </w:r>
      <w:r w:rsidR="00245A46">
        <w:rPr>
          <w:rFonts w:ascii="Times New Roman" w:hAnsi="Times New Roman" w:cs="Times New Roman"/>
        </w:rPr>
        <w:t>rin est proposée; elle procède</w:t>
      </w:r>
      <w:r>
        <w:rPr>
          <w:rFonts w:ascii="Times New Roman" w:hAnsi="Times New Roman" w:cs="Times New Roman"/>
        </w:rPr>
        <w:t xml:space="preserve">  alors à l’élection des membres </w:t>
      </w:r>
    </w:p>
    <w:p w14:paraId="4914C7E7" w14:textId="77777777" w:rsidR="00EF5EA7" w:rsidRDefault="00D65EBC" w:rsidP="00245A46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 </w:t>
      </w:r>
      <w:r w:rsidR="00245A46" w:rsidRPr="00B47908">
        <w:rPr>
          <w:rFonts w:ascii="Times New Roman" w:hAnsi="Times New Roman" w:cs="Times New Roman"/>
        </w:rPr>
        <w:t>C. A</w:t>
      </w:r>
      <w:r w:rsidR="00245A46" w:rsidRPr="00B47908">
        <w:rPr>
          <w:rFonts w:ascii="Times New Roman" w:hAnsi="Times New Roman" w:cs="Times New Roman"/>
          <w:b/>
        </w:rPr>
        <w:t>.</w:t>
      </w:r>
      <w:r w:rsidRPr="00B479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2017-2018</w:t>
      </w:r>
    </w:p>
    <w:p w14:paraId="3D45C8E7" w14:textId="77777777" w:rsidR="00D65EBC" w:rsidRDefault="00D65EBC" w:rsidP="009A66C7">
      <w:pPr>
        <w:jc w:val="both"/>
        <w:rPr>
          <w:rFonts w:ascii="Times New Roman" w:hAnsi="Times New Roman" w:cs="Times New Roman"/>
        </w:rPr>
      </w:pPr>
    </w:p>
    <w:p w14:paraId="3939138B" w14:textId="77777777" w:rsidR="00245A46" w:rsidRDefault="003F266A" w:rsidP="003F266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Élection</w:t>
      </w:r>
      <w:r w:rsidR="00EF5EA7">
        <w:rPr>
          <w:rFonts w:ascii="Times New Roman" w:hAnsi="Times New Roman" w:cs="Times New Roman"/>
        </w:rPr>
        <w:t xml:space="preserve"> des 7 administrateurs</w:t>
      </w:r>
      <w:r w:rsidR="00D65EBC">
        <w:rPr>
          <w:rFonts w:ascii="Times New Roman" w:hAnsi="Times New Roman" w:cs="Times New Roman"/>
        </w:rPr>
        <w:t xml:space="preserve"> : </w:t>
      </w:r>
    </w:p>
    <w:p w14:paraId="5DAF9C3A" w14:textId="77777777" w:rsidR="00EF5EA7" w:rsidRDefault="00D65EBC" w:rsidP="00245A46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sept administrateurs élus sont : Michel Guérette, Lise Miron, Lucille Savoie, Pierre Courville, Lucie Florent et  John Foley</w:t>
      </w:r>
    </w:p>
    <w:p w14:paraId="35094A04" w14:textId="77777777" w:rsidR="00D65EBC" w:rsidRPr="00D63D83" w:rsidRDefault="00D65EBC" w:rsidP="009A66C7">
      <w:pPr>
        <w:jc w:val="both"/>
        <w:rPr>
          <w:rFonts w:ascii="Times New Roman" w:hAnsi="Times New Roman" w:cs="Times New Roman"/>
          <w:b/>
        </w:rPr>
      </w:pPr>
    </w:p>
    <w:p w14:paraId="40695957" w14:textId="77777777" w:rsidR="00245A46" w:rsidRDefault="00EF5EA7" w:rsidP="009A66C7">
      <w:pPr>
        <w:jc w:val="both"/>
        <w:rPr>
          <w:rFonts w:ascii="Times New Roman" w:hAnsi="Times New Roman" w:cs="Times New Roman"/>
        </w:rPr>
      </w:pPr>
      <w:r w:rsidRPr="00245A46">
        <w:rPr>
          <w:rFonts w:ascii="Times New Roman" w:hAnsi="Times New Roman" w:cs="Times New Roman"/>
          <w:b/>
        </w:rPr>
        <w:t>Rapport du président d’élection</w:t>
      </w:r>
      <w:r w:rsidR="00D65EBC" w:rsidRPr="00245A46">
        <w:rPr>
          <w:rFonts w:ascii="Times New Roman" w:hAnsi="Times New Roman" w:cs="Times New Roman"/>
        </w:rPr>
        <w:t> :</w:t>
      </w:r>
      <w:r w:rsidR="00D65EBC">
        <w:rPr>
          <w:rFonts w:ascii="Times New Roman" w:hAnsi="Times New Roman" w:cs="Times New Roman"/>
        </w:rPr>
        <w:t xml:space="preserve"> </w:t>
      </w:r>
    </w:p>
    <w:p w14:paraId="249528F0" w14:textId="77777777" w:rsidR="00245A46" w:rsidRPr="00B47908" w:rsidRDefault="00D65EBC" w:rsidP="00245A46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présidente choisie </w:t>
      </w:r>
      <w:r w:rsidR="00876DFF">
        <w:rPr>
          <w:rFonts w:ascii="Times New Roman" w:hAnsi="Times New Roman" w:cs="Times New Roman"/>
        </w:rPr>
        <w:t>par les administrateurs</w:t>
      </w:r>
      <w:r w:rsidR="00245A46">
        <w:rPr>
          <w:rFonts w:ascii="Times New Roman" w:hAnsi="Times New Roman" w:cs="Times New Roman"/>
        </w:rPr>
        <w:t xml:space="preserve"> : </w:t>
      </w:r>
      <w:r>
        <w:rPr>
          <w:rFonts w:ascii="Times New Roman" w:hAnsi="Times New Roman" w:cs="Times New Roman"/>
        </w:rPr>
        <w:t>Lise Miron</w:t>
      </w:r>
      <w:r w:rsidR="003F266A">
        <w:rPr>
          <w:rFonts w:ascii="Times New Roman" w:hAnsi="Times New Roman" w:cs="Times New Roman"/>
        </w:rPr>
        <w:t xml:space="preserve">, </w:t>
      </w:r>
      <w:r w:rsidR="003F266A" w:rsidRPr="00B47908">
        <w:rPr>
          <w:rFonts w:ascii="Times New Roman" w:hAnsi="Times New Roman" w:cs="Times New Roman"/>
        </w:rPr>
        <w:t xml:space="preserve">celle-ci occupera les </w:t>
      </w:r>
      <w:r w:rsidRPr="00B47908">
        <w:rPr>
          <w:rFonts w:ascii="Times New Roman" w:hAnsi="Times New Roman" w:cs="Times New Roman"/>
        </w:rPr>
        <w:t>pos</w:t>
      </w:r>
      <w:r w:rsidR="00245A46" w:rsidRPr="00B47908">
        <w:rPr>
          <w:rFonts w:ascii="Times New Roman" w:hAnsi="Times New Roman" w:cs="Times New Roman"/>
        </w:rPr>
        <w:t>tes</w:t>
      </w:r>
      <w:r w:rsidR="003F266A" w:rsidRPr="00B47908">
        <w:rPr>
          <w:rFonts w:ascii="Times New Roman" w:hAnsi="Times New Roman" w:cs="Times New Roman"/>
        </w:rPr>
        <w:t xml:space="preserve"> de présidente et de trésorière</w:t>
      </w:r>
    </w:p>
    <w:p w14:paraId="095039DC" w14:textId="77777777" w:rsidR="00245A46" w:rsidRDefault="00D65EBC" w:rsidP="00245A46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vi</w:t>
      </w:r>
      <w:r w:rsidR="00245A46">
        <w:rPr>
          <w:rFonts w:ascii="Times New Roman" w:hAnsi="Times New Roman" w:cs="Times New Roman"/>
        </w:rPr>
        <w:t>ce-président : Michel Guérette</w:t>
      </w:r>
    </w:p>
    <w:p w14:paraId="65C86903" w14:textId="77777777" w:rsidR="00245A46" w:rsidRDefault="00245A46" w:rsidP="00245A46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D65EBC">
        <w:rPr>
          <w:rFonts w:ascii="Times New Roman" w:hAnsi="Times New Roman" w:cs="Times New Roman"/>
        </w:rPr>
        <w:t>a secrétaire</w:t>
      </w:r>
      <w:r>
        <w:rPr>
          <w:rFonts w:ascii="Times New Roman" w:hAnsi="Times New Roman" w:cs="Times New Roman"/>
        </w:rPr>
        <w:t> : Lucille Savoie</w:t>
      </w:r>
    </w:p>
    <w:p w14:paraId="54718BDA" w14:textId="77777777" w:rsidR="00EF5EA7" w:rsidRDefault="00245A46" w:rsidP="00245A46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administrateurs </w:t>
      </w:r>
      <w:r w:rsidR="00D65EBC">
        <w:rPr>
          <w:rFonts w:ascii="Times New Roman" w:hAnsi="Times New Roman" w:cs="Times New Roman"/>
        </w:rPr>
        <w:t>: Lucie Florent, Pierre Courville</w:t>
      </w:r>
      <w:r w:rsidR="00A33FBF">
        <w:rPr>
          <w:rFonts w:ascii="Times New Roman" w:hAnsi="Times New Roman" w:cs="Times New Roman"/>
        </w:rPr>
        <w:t>, John Foley et René Giguère</w:t>
      </w:r>
    </w:p>
    <w:p w14:paraId="230F1C63" w14:textId="77777777" w:rsidR="00245A46" w:rsidRDefault="00245A46" w:rsidP="00245A46">
      <w:pPr>
        <w:ind w:left="567"/>
        <w:jc w:val="both"/>
        <w:rPr>
          <w:rFonts w:ascii="Times New Roman" w:hAnsi="Times New Roman" w:cs="Times New Roman"/>
        </w:rPr>
      </w:pPr>
    </w:p>
    <w:p w14:paraId="15C0D4EA" w14:textId="77777777" w:rsidR="00245A46" w:rsidRDefault="00D65EBC" w:rsidP="009A66C7">
      <w:pPr>
        <w:jc w:val="both"/>
        <w:rPr>
          <w:rFonts w:ascii="Times New Roman" w:hAnsi="Times New Roman" w:cs="Times New Roman"/>
        </w:rPr>
      </w:pPr>
      <w:r w:rsidRPr="00245A46">
        <w:rPr>
          <w:rFonts w:ascii="Times New Roman" w:hAnsi="Times New Roman" w:cs="Times New Roman"/>
          <w:b/>
        </w:rPr>
        <w:t>Les conseillers à la présidente</w:t>
      </w:r>
      <w:r>
        <w:rPr>
          <w:rFonts w:ascii="Times New Roman" w:hAnsi="Times New Roman" w:cs="Times New Roman"/>
        </w:rPr>
        <w:t xml:space="preserve"> (sans droit de vote) : </w:t>
      </w:r>
    </w:p>
    <w:p w14:paraId="21B4CB68" w14:textId="77777777" w:rsidR="00245A46" w:rsidRDefault="00245A46" w:rsidP="00245A46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Normand Rosa, Normand Miron, </w:t>
      </w:r>
      <w:r w:rsidR="00D65EBC">
        <w:rPr>
          <w:rFonts w:ascii="Times New Roman" w:hAnsi="Times New Roman" w:cs="Times New Roman"/>
        </w:rPr>
        <w:t xml:space="preserve">Yvette Petibois-Paillé, Nathalie Gagnon </w:t>
      </w:r>
    </w:p>
    <w:p w14:paraId="2FEC29AD" w14:textId="77777777" w:rsidR="00EF5EA7" w:rsidRDefault="00D65EBC" w:rsidP="00245A46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et </w:t>
      </w:r>
      <w:r w:rsidR="00245A46">
        <w:rPr>
          <w:rFonts w:ascii="Times New Roman" w:hAnsi="Times New Roman" w:cs="Times New Roman"/>
        </w:rPr>
        <w:t>Roselyne Rioux</w:t>
      </w:r>
    </w:p>
    <w:p w14:paraId="1207A3F9" w14:textId="77777777" w:rsidR="00EF5EA7" w:rsidRDefault="00EF5EA7" w:rsidP="009A66C7">
      <w:pPr>
        <w:jc w:val="both"/>
        <w:rPr>
          <w:rFonts w:ascii="Times New Roman" w:hAnsi="Times New Roman" w:cs="Times New Roman"/>
        </w:rPr>
      </w:pPr>
    </w:p>
    <w:p w14:paraId="4A2A3DEE" w14:textId="77777777" w:rsidR="00EF5EA7" w:rsidRDefault="00EF5EA7" w:rsidP="009A66C7">
      <w:pPr>
        <w:jc w:val="both"/>
        <w:rPr>
          <w:rFonts w:ascii="Times New Roman" w:hAnsi="Times New Roman" w:cs="Times New Roman"/>
          <w:b/>
        </w:rPr>
      </w:pPr>
      <w:r w:rsidRPr="00EF5EA7">
        <w:rPr>
          <w:rFonts w:ascii="Times New Roman" w:hAnsi="Times New Roman" w:cs="Times New Roman"/>
          <w:b/>
        </w:rPr>
        <w:t>Levée de l’Assemblée</w:t>
      </w:r>
    </w:p>
    <w:p w14:paraId="5196AF53" w14:textId="77777777" w:rsidR="00FB6F0C" w:rsidRDefault="00FB6F0C" w:rsidP="009A66C7">
      <w:pPr>
        <w:jc w:val="both"/>
        <w:rPr>
          <w:rFonts w:ascii="Times New Roman" w:hAnsi="Times New Roman" w:cs="Times New Roman"/>
          <w:b/>
        </w:rPr>
      </w:pPr>
    </w:p>
    <w:p w14:paraId="1CD0D128" w14:textId="77777777" w:rsidR="00FB6F0C" w:rsidRDefault="00FB6F0C" w:rsidP="009A66C7">
      <w:pPr>
        <w:jc w:val="both"/>
        <w:rPr>
          <w:rFonts w:ascii="Times New Roman" w:hAnsi="Times New Roman" w:cs="Times New Roman"/>
          <w:b/>
        </w:rPr>
      </w:pPr>
    </w:p>
    <w:p w14:paraId="11F4A262" w14:textId="77777777" w:rsidR="003F266A" w:rsidRDefault="003F266A" w:rsidP="009A66C7">
      <w:pPr>
        <w:jc w:val="both"/>
        <w:rPr>
          <w:rFonts w:ascii="Times New Roman" w:hAnsi="Times New Roman" w:cs="Times New Roman"/>
          <w:b/>
        </w:rPr>
      </w:pPr>
    </w:p>
    <w:p w14:paraId="71063B93" w14:textId="77777777" w:rsidR="003F266A" w:rsidRDefault="003F266A" w:rsidP="009A66C7">
      <w:pPr>
        <w:jc w:val="both"/>
        <w:rPr>
          <w:rFonts w:ascii="Times New Roman" w:hAnsi="Times New Roman" w:cs="Times New Roman"/>
          <w:b/>
        </w:rPr>
      </w:pPr>
    </w:p>
    <w:p w14:paraId="17287C87" w14:textId="77777777" w:rsidR="003F266A" w:rsidRDefault="003F266A" w:rsidP="009A66C7">
      <w:pPr>
        <w:jc w:val="both"/>
        <w:rPr>
          <w:rFonts w:ascii="Times New Roman" w:hAnsi="Times New Roman" w:cs="Times New Roman"/>
          <w:b/>
        </w:rPr>
      </w:pPr>
    </w:p>
    <w:p w14:paraId="073DFFEB" w14:textId="77777777" w:rsidR="003F266A" w:rsidRDefault="003F266A" w:rsidP="009A66C7">
      <w:pPr>
        <w:jc w:val="both"/>
        <w:rPr>
          <w:rFonts w:ascii="Times New Roman" w:hAnsi="Times New Roman" w:cs="Times New Roman"/>
          <w:b/>
        </w:rPr>
      </w:pPr>
    </w:p>
    <w:p w14:paraId="708F88AD" w14:textId="77777777" w:rsidR="00FB6F0C" w:rsidRDefault="00524100" w:rsidP="009A66C7">
      <w:pPr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II- Temps de repos</w:t>
      </w:r>
    </w:p>
    <w:p w14:paraId="4D7B386D" w14:textId="77777777" w:rsidR="003F266A" w:rsidRPr="00FB6F0C" w:rsidRDefault="003F266A" w:rsidP="009A66C7">
      <w:pPr>
        <w:jc w:val="both"/>
        <w:rPr>
          <w:rFonts w:ascii="Times New Roman" w:hAnsi="Times New Roman" w:cs="Times New Roman"/>
          <w:b/>
          <w:color w:val="FF0000"/>
        </w:rPr>
      </w:pPr>
    </w:p>
    <w:p w14:paraId="0B3096E0" w14:textId="77777777" w:rsidR="00FB6F0C" w:rsidRPr="00B47908" w:rsidRDefault="00FB6F0C" w:rsidP="009A66C7">
      <w:pPr>
        <w:jc w:val="both"/>
        <w:rPr>
          <w:rFonts w:ascii="Times New Roman" w:hAnsi="Times New Roman" w:cs="Times New Roman"/>
          <w:color w:val="000000" w:themeColor="text1"/>
        </w:rPr>
      </w:pPr>
      <w:r w:rsidRPr="00F500A1">
        <w:rPr>
          <w:rFonts w:ascii="Times New Roman" w:hAnsi="Times New Roman" w:cs="Times New Roman"/>
        </w:rPr>
        <w:t>Pendant que les responsables de la bouffe</w:t>
      </w:r>
      <w:r w:rsidR="00CC7220" w:rsidRPr="00F500A1">
        <w:rPr>
          <w:rFonts w:ascii="Times New Roman" w:hAnsi="Times New Roman" w:cs="Times New Roman"/>
        </w:rPr>
        <w:t xml:space="preserve"> (Pierre Courville et son équipe) </w:t>
      </w:r>
      <w:r w:rsidRPr="00F500A1">
        <w:rPr>
          <w:rFonts w:ascii="Times New Roman" w:hAnsi="Times New Roman" w:cs="Times New Roman"/>
        </w:rPr>
        <w:t>s’affairent à monter les tables et préparer le dîner, les membres sont invités à</w:t>
      </w:r>
      <w:r w:rsidR="00524100">
        <w:rPr>
          <w:rFonts w:ascii="Times New Roman" w:hAnsi="Times New Roman" w:cs="Times New Roman"/>
        </w:rPr>
        <w:t xml:space="preserve"> passer à l’extérieur de la salle et à visiter les serres</w:t>
      </w:r>
      <w:r w:rsidR="00A40CDC" w:rsidRPr="00F500A1">
        <w:rPr>
          <w:rFonts w:ascii="Times New Roman" w:hAnsi="Times New Roman" w:cs="Times New Roman"/>
        </w:rPr>
        <w:t>.  Yvette Petibois-Paillé et André Paillé se chargent de la décoration de la salle</w:t>
      </w:r>
      <w:r w:rsidR="00A40CDC" w:rsidRPr="00B47908">
        <w:rPr>
          <w:rFonts w:ascii="Times New Roman" w:hAnsi="Times New Roman" w:cs="Times New Roman"/>
        </w:rPr>
        <w:t>.</w:t>
      </w:r>
      <w:r w:rsidR="008C7C25" w:rsidRPr="00B47908">
        <w:rPr>
          <w:rFonts w:ascii="Times New Roman" w:hAnsi="Times New Roman" w:cs="Times New Roman"/>
        </w:rPr>
        <w:t xml:space="preserve"> Nappes de </w:t>
      </w:r>
      <w:r w:rsidR="008C7C25" w:rsidRPr="00B47908">
        <w:rPr>
          <w:rFonts w:ascii="Times New Roman" w:hAnsi="Times New Roman" w:cs="Times New Roman"/>
          <w:color w:val="000000" w:themeColor="text1"/>
        </w:rPr>
        <w:t>couleur</w:t>
      </w:r>
      <w:r w:rsidR="003D1BA9" w:rsidRPr="00B47908">
        <w:rPr>
          <w:rFonts w:ascii="Times New Roman" w:hAnsi="Times New Roman" w:cs="Times New Roman"/>
          <w:color w:val="000000" w:themeColor="text1"/>
        </w:rPr>
        <w:t xml:space="preserve">, </w:t>
      </w:r>
      <w:r w:rsidR="003D1BA9" w:rsidRPr="00B47908">
        <w:rPr>
          <w:rFonts w:ascii="Times New Roman" w:hAnsi="Times New Roman" w:cs="Times New Roman"/>
        </w:rPr>
        <w:t>centres de table, fleurs d’automne</w:t>
      </w:r>
      <w:r w:rsidR="00524100" w:rsidRPr="00B47908">
        <w:rPr>
          <w:rFonts w:ascii="Times New Roman" w:hAnsi="Times New Roman" w:cs="Times New Roman"/>
        </w:rPr>
        <w:t xml:space="preserve">, citrouilles, courges et pommes ; le tout est commandité par le Verger de la </w:t>
      </w:r>
      <w:r w:rsidR="00524100" w:rsidRPr="00B47908">
        <w:rPr>
          <w:rFonts w:ascii="Times New Roman" w:hAnsi="Times New Roman" w:cs="Times New Roman"/>
          <w:color w:val="000000" w:themeColor="text1"/>
        </w:rPr>
        <w:t>Savane</w:t>
      </w:r>
      <w:r w:rsidR="00524100" w:rsidRPr="00B47908">
        <w:rPr>
          <w:rFonts w:ascii="Times New Roman" w:hAnsi="Times New Roman" w:cs="Times New Roman"/>
          <w:color w:val="7F7F7F" w:themeColor="text1" w:themeTint="80"/>
        </w:rPr>
        <w:t xml:space="preserve"> </w:t>
      </w:r>
      <w:r w:rsidR="00524100" w:rsidRPr="00B47908">
        <w:rPr>
          <w:rFonts w:ascii="Times New Roman" w:hAnsi="Times New Roman" w:cs="Times New Roman"/>
          <w:color w:val="000000" w:themeColor="text1"/>
        </w:rPr>
        <w:t>(</w:t>
      </w:r>
      <w:r w:rsidR="00196DCB" w:rsidRPr="00B47908">
        <w:rPr>
          <w:rFonts w:ascii="Times New Roman" w:hAnsi="Times New Roman" w:cs="Times New Roman"/>
          <w:color w:val="000000" w:themeColor="text1"/>
        </w:rPr>
        <w:t>R</w:t>
      </w:r>
      <w:r w:rsidR="00524100" w:rsidRPr="00B47908">
        <w:rPr>
          <w:rFonts w:ascii="Times New Roman" w:hAnsi="Times New Roman" w:cs="Times New Roman"/>
          <w:color w:val="000000" w:themeColor="text1"/>
        </w:rPr>
        <w:t>ive</w:t>
      </w:r>
      <w:r w:rsidR="008C7C25" w:rsidRPr="00B47908">
        <w:rPr>
          <w:rFonts w:ascii="Times New Roman" w:hAnsi="Times New Roman" w:cs="Times New Roman"/>
          <w:color w:val="000000" w:themeColor="text1"/>
        </w:rPr>
        <w:t>-S</w:t>
      </w:r>
      <w:r w:rsidR="00524100" w:rsidRPr="00B47908">
        <w:rPr>
          <w:rFonts w:ascii="Times New Roman" w:hAnsi="Times New Roman" w:cs="Times New Roman"/>
          <w:color w:val="000000" w:themeColor="text1"/>
        </w:rPr>
        <w:t>ud).</w:t>
      </w:r>
    </w:p>
    <w:p w14:paraId="6218CAB7" w14:textId="77777777" w:rsidR="00A40CDC" w:rsidRPr="00B47908" w:rsidRDefault="00A40CDC" w:rsidP="009A66C7">
      <w:pPr>
        <w:jc w:val="both"/>
        <w:rPr>
          <w:rFonts w:ascii="Times New Roman" w:hAnsi="Times New Roman" w:cs="Times New Roman"/>
          <w:b/>
          <w:color w:val="7F7F7F" w:themeColor="text1" w:themeTint="80"/>
        </w:rPr>
      </w:pPr>
    </w:p>
    <w:p w14:paraId="6C25C949" w14:textId="77777777" w:rsidR="00A40CDC" w:rsidRPr="00B47908" w:rsidRDefault="00A40CDC" w:rsidP="009A66C7">
      <w:pPr>
        <w:jc w:val="both"/>
        <w:rPr>
          <w:rFonts w:ascii="Times New Roman" w:hAnsi="Times New Roman" w:cs="Times New Roman"/>
          <w:b/>
          <w:color w:val="7F7F7F" w:themeColor="text1" w:themeTint="80"/>
        </w:rPr>
      </w:pPr>
    </w:p>
    <w:p w14:paraId="00A7EA90" w14:textId="77777777" w:rsidR="00FB6F0C" w:rsidRPr="00FB6F0C" w:rsidRDefault="00FB6F0C" w:rsidP="009A66C7">
      <w:pPr>
        <w:jc w:val="both"/>
        <w:rPr>
          <w:rFonts w:ascii="Times New Roman" w:hAnsi="Times New Roman" w:cs="Times New Roman"/>
          <w:b/>
          <w:color w:val="FF0000"/>
        </w:rPr>
      </w:pPr>
      <w:r w:rsidRPr="00FB6F0C">
        <w:rPr>
          <w:rFonts w:ascii="Times New Roman" w:hAnsi="Times New Roman" w:cs="Times New Roman"/>
          <w:b/>
          <w:color w:val="FF0000"/>
        </w:rPr>
        <w:t>III- Dîner portugais</w:t>
      </w:r>
    </w:p>
    <w:p w14:paraId="44DE3F4C" w14:textId="77777777" w:rsidR="00D11654" w:rsidRDefault="00D11654" w:rsidP="009A66C7">
      <w:pPr>
        <w:jc w:val="both"/>
        <w:rPr>
          <w:rFonts w:ascii="Times New Roman" w:hAnsi="Times New Roman" w:cs="Times New Roman"/>
        </w:rPr>
      </w:pPr>
    </w:p>
    <w:p w14:paraId="1D2F2E2A" w14:textId="75E28119" w:rsidR="002E7244" w:rsidRPr="00B47908" w:rsidRDefault="002E7244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val="fr-CA" w:eastAsia="fr-CA"/>
        </w:rPr>
      </w:pP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De retour </w:t>
      </w:r>
      <w:r w:rsidR="00196DCB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à</w:t>
      </w:r>
      <w:r w:rsidR="008C7C25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la </w:t>
      </w:r>
      <w:r w:rsidR="008C7C25" w:rsidRPr="00B47908">
        <w:rPr>
          <w:rFonts w:ascii="Times New Roman" w:eastAsia="Times New Roman" w:hAnsi="Times New Roman" w:cs="Times New Roman"/>
          <w:b/>
          <w:color w:val="000000" w:themeColor="text1"/>
          <w:lang w:val="fr-CA" w:eastAsia="fr-CA"/>
        </w:rPr>
        <w:t>c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afétéria</w:t>
      </w:r>
      <w:r w:rsidR="008C7C25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,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qu'Yvette avait </w:t>
      </w:r>
      <w:r w:rsidR="00196DCB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fébrilement </w:t>
      </w:r>
      <w:r w:rsidR="008C7C25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décorée de 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citrouille</w:t>
      </w:r>
      <w:r w:rsidR="00A95038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s, courges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, pomme</w:t>
      </w:r>
      <w:r w:rsidR="00A95038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s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, fleurs d'automne, rubans</w:t>
      </w:r>
      <w:r w:rsidR="00A95038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orange</w:t>
      </w:r>
      <w:r w:rsidR="00196DCB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...</w:t>
      </w:r>
      <w:r w:rsid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</w:t>
      </w:r>
      <w:r w:rsidR="00196DCB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le tout commandité par le Verger La Savane.</w:t>
      </w:r>
    </w:p>
    <w:p w14:paraId="360AC13F" w14:textId="77777777" w:rsidR="00245A46" w:rsidRPr="00B47908" w:rsidRDefault="00245A46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val="fr-CA" w:eastAsia="fr-CA"/>
        </w:rPr>
      </w:pPr>
    </w:p>
    <w:p w14:paraId="55A46C5F" w14:textId="77777777" w:rsidR="002E7244" w:rsidRDefault="002E7244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color w:val="212121"/>
          <w:lang w:val="fr-CA" w:eastAsia="fr-CA"/>
        </w:rPr>
      </w:pP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Il y a d'abord eu </w:t>
      </w:r>
      <w:r w:rsidR="00A95038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le toast du président Beauchamp mais, il est interrompu par Édith</w:t>
      </w:r>
      <w:r w:rsidR="00196DCB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Rémy, l’ancienne vice-présidente</w:t>
      </w:r>
      <w:r w:rsidR="003147B3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. </w:t>
      </w:r>
      <w:r w:rsidR="00A95038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</w:t>
      </w:r>
      <w:r w:rsidR="003F266A" w:rsidRPr="00B47908">
        <w:rPr>
          <w:rFonts w:ascii="Times New Roman" w:hAnsi="Times New Roman" w:cs="Times New Roman"/>
          <w:color w:val="000000" w:themeColor="text1"/>
        </w:rPr>
        <w:t>L’e</w:t>
      </w:r>
      <w:r w:rsidRPr="00B47908">
        <w:rPr>
          <w:rFonts w:ascii="Times New Roman" w:hAnsi="Times New Roman" w:cs="Times New Roman"/>
          <w:color w:val="000000" w:themeColor="text1"/>
        </w:rPr>
        <w:t>x-préside</w:t>
      </w:r>
      <w:r w:rsidR="003F266A" w:rsidRPr="00B47908">
        <w:rPr>
          <w:rFonts w:ascii="Times New Roman" w:hAnsi="Times New Roman" w:cs="Times New Roman"/>
          <w:color w:val="000000" w:themeColor="text1"/>
        </w:rPr>
        <w:t xml:space="preserve">nt Beauchamp se prête au jeu </w:t>
      </w:r>
      <w:r w:rsidR="00196DCB" w:rsidRPr="00B47908">
        <w:rPr>
          <w:rFonts w:ascii="Times New Roman" w:hAnsi="Times New Roman" w:cs="Times New Roman"/>
          <w:color w:val="000000" w:themeColor="text1"/>
        </w:rPr>
        <w:t>d’</w:t>
      </w:r>
      <w:r w:rsidRPr="00B47908">
        <w:rPr>
          <w:rFonts w:ascii="Times New Roman" w:hAnsi="Times New Roman" w:cs="Times New Roman"/>
          <w:color w:val="000000" w:themeColor="text1"/>
        </w:rPr>
        <w:t xml:space="preserve">Édith </w:t>
      </w:r>
      <w:r w:rsidR="003F266A" w:rsidRPr="00B47908">
        <w:rPr>
          <w:rFonts w:ascii="Times New Roman" w:hAnsi="Times New Roman" w:cs="Times New Roman"/>
          <w:color w:val="000000" w:themeColor="text1"/>
        </w:rPr>
        <w:t>qui</w:t>
      </w:r>
      <w:r w:rsidR="00196DCB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agira comme chef d'orchestre de cette mini-présentation. </w:t>
      </w:r>
      <w:r w:rsidRPr="00B47908">
        <w:rPr>
          <w:rFonts w:ascii="Times New Roman" w:hAnsi="Times New Roman" w:cs="Times New Roman"/>
          <w:color w:val="000000" w:themeColor="text1"/>
        </w:rPr>
        <w:t>Elle remercie l’ancien président</w:t>
      </w:r>
      <w:r w:rsidR="003147B3" w:rsidRPr="00B47908">
        <w:rPr>
          <w:rFonts w:ascii="Times New Roman" w:hAnsi="Times New Roman" w:cs="Times New Roman"/>
          <w:color w:val="000000" w:themeColor="text1"/>
        </w:rPr>
        <w:t xml:space="preserve">, </w:t>
      </w:r>
      <w:r w:rsidR="00196DCB" w:rsidRPr="00B47908">
        <w:rPr>
          <w:rFonts w:ascii="Times New Roman" w:hAnsi="Times New Roman" w:cs="Times New Roman"/>
          <w:color w:val="000000" w:themeColor="text1"/>
        </w:rPr>
        <w:t>tant p</w:t>
      </w:r>
      <w:r w:rsidR="003147B3" w:rsidRPr="00B47908">
        <w:rPr>
          <w:rFonts w:ascii="Times New Roman" w:hAnsi="Times New Roman" w:cs="Times New Roman"/>
          <w:color w:val="000000" w:themeColor="text1"/>
        </w:rPr>
        <w:t>ou</w:t>
      </w:r>
      <w:r w:rsidR="00196DCB" w:rsidRPr="00B47908">
        <w:rPr>
          <w:rFonts w:ascii="Times New Roman" w:hAnsi="Times New Roman" w:cs="Times New Roman"/>
          <w:color w:val="000000" w:themeColor="text1"/>
        </w:rPr>
        <w:t xml:space="preserve">r ses qualités de leader que </w:t>
      </w:r>
      <w:r w:rsidRPr="00B47908">
        <w:rPr>
          <w:rFonts w:ascii="Times New Roman" w:hAnsi="Times New Roman" w:cs="Times New Roman"/>
          <w:color w:val="000000" w:themeColor="text1"/>
        </w:rPr>
        <w:t>pour le</w:t>
      </w:r>
      <w:r w:rsidR="00196DCB" w:rsidRPr="00B47908">
        <w:rPr>
          <w:rFonts w:ascii="Times New Roman" w:hAnsi="Times New Roman" w:cs="Times New Roman"/>
          <w:color w:val="000000" w:themeColor="text1"/>
        </w:rPr>
        <w:t xml:space="preserve"> temps où</w:t>
      </w:r>
      <w:r w:rsidR="00196DCB" w:rsidRPr="00B4790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F266A" w:rsidRPr="00B47908">
        <w:rPr>
          <w:rFonts w:ascii="Times New Roman" w:hAnsi="Times New Roman" w:cs="Times New Roman"/>
          <w:color w:val="000000" w:themeColor="text1"/>
        </w:rPr>
        <w:t xml:space="preserve">il </w:t>
      </w:r>
      <w:r w:rsidR="00196DCB" w:rsidRPr="00B47908">
        <w:rPr>
          <w:rFonts w:ascii="Times New Roman" w:hAnsi="Times New Roman" w:cs="Times New Roman"/>
          <w:color w:val="000000" w:themeColor="text1"/>
        </w:rPr>
        <w:t xml:space="preserve">a </w:t>
      </w:r>
      <w:r w:rsidRPr="00B47908">
        <w:rPr>
          <w:rFonts w:ascii="Times New Roman" w:hAnsi="Times New Roman" w:cs="Times New Roman"/>
          <w:color w:val="000000" w:themeColor="text1"/>
        </w:rPr>
        <w:t>dirig</w:t>
      </w:r>
      <w:r w:rsidR="00196DCB" w:rsidRPr="00B47908">
        <w:rPr>
          <w:rFonts w:ascii="Times New Roman" w:hAnsi="Times New Roman" w:cs="Times New Roman"/>
          <w:color w:val="000000" w:themeColor="text1"/>
        </w:rPr>
        <w:t>é</w:t>
      </w:r>
      <w:r w:rsidRPr="00B47908">
        <w:rPr>
          <w:rFonts w:ascii="Times New Roman" w:hAnsi="Times New Roman" w:cs="Times New Roman"/>
          <w:color w:val="000000" w:themeColor="text1"/>
        </w:rPr>
        <w:t xml:space="preserve"> l</w:t>
      </w:r>
      <w:r w:rsidR="00196DCB" w:rsidRPr="00B47908">
        <w:rPr>
          <w:rFonts w:ascii="Times New Roman" w:hAnsi="Times New Roman" w:cs="Times New Roman"/>
          <w:color w:val="000000" w:themeColor="text1"/>
        </w:rPr>
        <w:t>a brigade du</w:t>
      </w:r>
      <w:r w:rsidRPr="00B47908">
        <w:rPr>
          <w:rFonts w:ascii="Times New Roman" w:hAnsi="Times New Roman" w:cs="Times New Roman"/>
          <w:color w:val="000000" w:themeColor="text1"/>
        </w:rPr>
        <w:t xml:space="preserve"> Club Iris.</w:t>
      </w:r>
      <w:r w:rsidR="00196DCB" w:rsidRPr="00B47908">
        <w:rPr>
          <w:rFonts w:ascii="Times New Roman" w:hAnsi="Times New Roman" w:cs="Times New Roman"/>
          <w:color w:val="000000" w:themeColor="text1"/>
        </w:rPr>
        <w:t xml:space="preserve"> 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Elle souligne le travail fait en 9 ans et offre des remerciements </w:t>
      </w:r>
      <w:r w:rsidR="003F266A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aux noms des membres du C. A.</w:t>
      </w:r>
      <w:r w:rsidR="00196DCB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et des membres réguliers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. Puis, Y</w:t>
      </w:r>
      <w:r w:rsidR="00442B6F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vette présent</w:t>
      </w:r>
      <w:r w:rsidR="00442B6F" w:rsidRPr="00B47908">
        <w:rPr>
          <w:rFonts w:ascii="Times New Roman" w:eastAsia="Times New Roman" w:hAnsi="Times New Roman" w:cs="Times New Roman"/>
          <w:b/>
          <w:color w:val="000000" w:themeColor="text1"/>
          <w:lang w:val="fr-CA" w:eastAsia="fr-CA"/>
        </w:rPr>
        <w:t>e</w:t>
      </w:r>
      <w:r w:rsidRPr="00B47908">
        <w:rPr>
          <w:rFonts w:ascii="Times New Roman" w:eastAsia="Times New Roman" w:hAnsi="Times New Roman" w:cs="Times New Roman"/>
          <w:b/>
          <w:color w:val="000000" w:themeColor="text1"/>
          <w:lang w:val="fr-CA" w:eastAsia="fr-CA"/>
        </w:rPr>
        <w:t xml:space="preserve"> 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le "livre-souvenir"</w:t>
      </w:r>
      <w:r w:rsidR="00196DCB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composé de textes rendant hommage à notre président-sortant. </w:t>
      </w:r>
      <w:r w:rsidR="003147B3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Quelque 25 à 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30 messages</w:t>
      </w:r>
      <w:r w:rsidR="00A95038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de la part des membres, amis et </w:t>
      </w:r>
      <w:r w:rsidR="003147B3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même </w:t>
      </w:r>
      <w:r w:rsidR="00A95038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du directeur du Jardin</w:t>
      </w:r>
      <w:r w:rsidR="003147B3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,</w:t>
      </w:r>
      <w:r w:rsidR="00A95038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René Pronovost</w:t>
      </w:r>
      <w:r w:rsidR="003147B3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ont été reçus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. Maurice en fut ému et surtout au moment où Pierre-Bourque est venu lire son message (très beau d'ailleurs</w:t>
      </w:r>
      <w:r w:rsidR="003F266A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), 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il a même fait allusion à Madame Denise...</w:t>
      </w:r>
      <w:r w:rsidR="003F266A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Maurice avait les larmes aux yeux !  Lise</w:t>
      </w:r>
      <w:r w:rsidR="00A95038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, la trésorière</w:t>
      </w:r>
      <w:r w:rsidR="003147B3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,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lui remettait 100$ de bons d'achat à </w:t>
      </w:r>
      <w:r w:rsidR="00766229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la boutique 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l'Orchidée du Jardin</w:t>
      </w:r>
      <w:r w:rsidR="003147B3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et Lucille lui offrit un calla</w:t>
      </w:r>
      <w:r w:rsidR="00766229">
        <w:rPr>
          <w:rFonts w:ascii="Times New Roman" w:eastAsia="Times New Roman" w:hAnsi="Times New Roman" w:cs="Times New Roman"/>
          <w:color w:val="212121"/>
          <w:lang w:val="fr-CA" w:eastAsia="fr-CA"/>
        </w:rPr>
        <w:t>,</w:t>
      </w:r>
      <w:r w:rsidR="003147B3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sa fleur préférée.</w:t>
      </w:r>
    </w:p>
    <w:p w14:paraId="1FDE543A" w14:textId="77777777" w:rsidR="00766229" w:rsidRDefault="00766229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color w:val="212121"/>
          <w:lang w:val="fr-CA" w:eastAsia="fr-CA"/>
        </w:rPr>
      </w:pPr>
    </w:p>
    <w:p w14:paraId="2F51F523" w14:textId="77777777" w:rsidR="00A95038" w:rsidRDefault="00A95038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color w:val="212121"/>
          <w:lang w:val="fr-CA" w:eastAsia="fr-CA"/>
        </w:rPr>
      </w:pPr>
      <w:r>
        <w:rPr>
          <w:rFonts w:ascii="Times New Roman" w:eastAsia="Times New Roman" w:hAnsi="Times New Roman" w:cs="Times New Roman"/>
          <w:color w:val="212121"/>
          <w:lang w:val="fr-CA" w:eastAsia="fr-CA"/>
        </w:rPr>
        <w:t>Maurice</w:t>
      </w:r>
      <w:r w:rsidR="00442B6F">
        <w:rPr>
          <w:rFonts w:ascii="Times New Roman" w:eastAsia="Times New Roman" w:hAnsi="Times New Roman" w:cs="Times New Roman"/>
          <w:color w:val="212121"/>
          <w:lang w:val="fr-CA" w:eastAsia="fr-CA"/>
        </w:rPr>
        <w:t>,</w:t>
      </w:r>
      <w:r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touché droit au cœur, remercie tout </w:t>
      </w:r>
      <w:r w:rsidR="003147B3">
        <w:rPr>
          <w:rFonts w:ascii="Times New Roman" w:eastAsia="Times New Roman" w:hAnsi="Times New Roman" w:cs="Times New Roman"/>
          <w:color w:val="212121"/>
          <w:lang w:val="fr-CA" w:eastAsia="fr-CA"/>
        </w:rPr>
        <w:t>son</w:t>
      </w:r>
      <w:r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monde.</w:t>
      </w:r>
    </w:p>
    <w:p w14:paraId="7635FECD" w14:textId="77777777" w:rsidR="00A95038" w:rsidRDefault="00A95038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color w:val="212121"/>
          <w:lang w:val="fr-CA" w:eastAsia="fr-CA"/>
        </w:rPr>
      </w:pPr>
      <w:r>
        <w:rPr>
          <w:rFonts w:ascii="Times New Roman" w:eastAsia="Times New Roman" w:hAnsi="Times New Roman" w:cs="Times New Roman"/>
          <w:color w:val="212121"/>
          <w:lang w:val="fr-CA" w:eastAsia="fr-CA"/>
        </w:rPr>
        <w:t>Le toast est porté et les participants entonnent « </w:t>
      </w:r>
      <w:r w:rsidRPr="00766229">
        <w:rPr>
          <w:rFonts w:ascii="Times New Roman" w:eastAsia="Times New Roman" w:hAnsi="Times New Roman" w:cs="Times New Roman"/>
          <w:i/>
          <w:color w:val="212121"/>
          <w:lang w:val="fr-CA" w:eastAsia="fr-CA"/>
        </w:rPr>
        <w:t>Mon cher Maurice c’est à ton tour… </w:t>
      </w:r>
      <w:r>
        <w:rPr>
          <w:rFonts w:ascii="Times New Roman" w:eastAsia="Times New Roman" w:hAnsi="Times New Roman" w:cs="Times New Roman"/>
          <w:color w:val="212121"/>
          <w:lang w:val="fr-CA" w:eastAsia="fr-CA"/>
        </w:rPr>
        <w:t>»</w:t>
      </w:r>
    </w:p>
    <w:p w14:paraId="107CFC6E" w14:textId="77777777" w:rsidR="00A95038" w:rsidRDefault="00A95038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color w:val="212121"/>
          <w:lang w:val="fr-CA" w:eastAsia="fr-CA"/>
        </w:rPr>
      </w:pPr>
    </w:p>
    <w:p w14:paraId="25ECC87A" w14:textId="77777777" w:rsidR="00E92720" w:rsidRPr="00A95038" w:rsidRDefault="00E92720" w:rsidP="00E9272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212121"/>
          <w:lang w:val="fr-CA" w:eastAsia="fr-CA"/>
        </w:rPr>
      </w:pPr>
      <w:r w:rsidRPr="00A95038">
        <w:rPr>
          <w:rFonts w:ascii="Times New Roman" w:eastAsia="Times New Roman" w:hAnsi="Times New Roman" w:cs="Times New Roman"/>
          <w:b/>
          <w:color w:val="212121"/>
          <w:lang w:val="fr-CA" w:eastAsia="fr-CA"/>
        </w:rPr>
        <w:t>Le repas</w:t>
      </w:r>
    </w:p>
    <w:p w14:paraId="07D3B2DC" w14:textId="77777777" w:rsidR="00E92720" w:rsidRPr="00442B6F" w:rsidRDefault="00A95038" w:rsidP="00E92720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Nous passons au buffet chaud. </w:t>
      </w:r>
      <w:r w:rsidR="00E92720" w:rsidRPr="002E7244">
        <w:rPr>
          <w:rFonts w:ascii="Times New Roman" w:hAnsi="Times New Roman" w:cs="Times New Roman"/>
        </w:rPr>
        <w:t>Les grandes tables de service sont alignées dans le corr</w:t>
      </w:r>
      <w:r w:rsidR="00442B6F">
        <w:rPr>
          <w:rFonts w:ascii="Times New Roman" w:hAnsi="Times New Roman" w:cs="Times New Roman"/>
        </w:rPr>
        <w:t xml:space="preserve">idor adjacent à la cuisine.  </w:t>
      </w:r>
      <w:r w:rsidR="002E7244"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Nous </w:t>
      </w:r>
      <w:r w:rsidR="00E92720">
        <w:rPr>
          <w:rFonts w:ascii="Times New Roman" w:eastAsia="Times New Roman" w:hAnsi="Times New Roman" w:cs="Times New Roman"/>
          <w:color w:val="212121"/>
          <w:lang w:val="fr-CA" w:eastAsia="fr-CA"/>
        </w:rPr>
        <w:t>savourerons le</w:t>
      </w:r>
      <w:r w:rsidR="00E92720" w:rsidRPr="002E7244">
        <w:rPr>
          <w:rFonts w:ascii="Times New Roman" w:hAnsi="Times New Roman" w:cs="Times New Roman"/>
        </w:rPr>
        <w:t xml:space="preserve"> poulet apprêté à la façon portugaise avec la fameuse sauce péri-péri</w:t>
      </w:r>
      <w:r w:rsidR="00090D3C">
        <w:rPr>
          <w:rFonts w:ascii="Times New Roman" w:hAnsi="Times New Roman" w:cs="Times New Roman"/>
        </w:rPr>
        <w:t xml:space="preserve"> </w:t>
      </w:r>
      <w:r w:rsidR="00090D3C" w:rsidRPr="00B47908">
        <w:rPr>
          <w:rFonts w:ascii="Times New Roman" w:hAnsi="Times New Roman" w:cs="Times New Roman"/>
          <w:color w:val="000000" w:themeColor="text1"/>
        </w:rPr>
        <w:t>ainsi que les succulents</w:t>
      </w:r>
      <w:r w:rsidR="000A0A3C" w:rsidRPr="00B47908">
        <w:rPr>
          <w:rFonts w:ascii="Times New Roman" w:hAnsi="Times New Roman" w:cs="Times New Roman"/>
          <w:color w:val="000000" w:themeColor="text1"/>
        </w:rPr>
        <w:t xml:space="preserve"> </w:t>
      </w:r>
      <w:r w:rsidR="002E7244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desserts d'Yvette (pouding </w:t>
      </w:r>
      <w:r w:rsidR="000A0A3C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aux </w:t>
      </w:r>
      <w:r w:rsidR="002E7244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framboises</w:t>
      </w:r>
      <w:r w:rsidR="00766229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,</w:t>
      </w:r>
      <w:r w:rsidR="002E7244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tartelettes au sucre et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chocolat</w:t>
      </w:r>
      <w:r w:rsidR="00090D3C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, tartelettes </w:t>
      </w:r>
      <w:r w:rsidR="002E7244"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>aux pommes</w:t>
      </w:r>
      <w:r w:rsidR="00090D3C">
        <w:rPr>
          <w:rFonts w:ascii="Times New Roman" w:eastAsia="Times New Roman" w:hAnsi="Times New Roman" w:cs="Times New Roman"/>
          <w:color w:val="212121"/>
          <w:lang w:val="fr-CA" w:eastAsia="fr-CA"/>
        </w:rPr>
        <w:t>,</w:t>
      </w:r>
      <w:r w:rsidR="002E7244"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</w:t>
      </w:r>
      <w:r w:rsidR="000A0A3C">
        <w:rPr>
          <w:rFonts w:ascii="Times New Roman" w:eastAsia="Times New Roman" w:hAnsi="Times New Roman" w:cs="Times New Roman"/>
          <w:color w:val="212121"/>
          <w:lang w:val="fr-CA" w:eastAsia="fr-CA"/>
        </w:rPr>
        <w:t>sans oublier les</w:t>
      </w:r>
      <w:r w:rsidR="002E7244"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cornets au sucre</w:t>
      </w:r>
      <w:r w:rsidR="000A0A3C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(les préférés d’André) et la </w:t>
      </w:r>
      <w:r w:rsidR="00E92720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crème glacée. </w:t>
      </w:r>
    </w:p>
    <w:p w14:paraId="5F8160C9" w14:textId="77777777" w:rsidR="002E7244" w:rsidRPr="002E7244" w:rsidRDefault="002E7244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color w:val="212121"/>
          <w:lang w:val="fr-CA" w:eastAsia="fr-CA"/>
        </w:rPr>
      </w:pPr>
    </w:p>
    <w:p w14:paraId="016AE813" w14:textId="77777777" w:rsidR="002E7244" w:rsidRPr="002E7244" w:rsidRDefault="00A95038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color w:val="212121"/>
          <w:lang w:val="fr-CA" w:eastAsia="fr-CA"/>
        </w:rPr>
      </w:pPr>
      <w:r>
        <w:rPr>
          <w:rFonts w:ascii="Times New Roman" w:eastAsia="Times New Roman" w:hAnsi="Times New Roman" w:cs="Times New Roman"/>
          <w:b/>
          <w:bCs/>
          <w:color w:val="212121"/>
          <w:lang w:val="fr-CA" w:eastAsia="fr-CA"/>
        </w:rPr>
        <w:t>« C</w:t>
      </w:r>
      <w:r w:rsidR="002E7244" w:rsidRPr="002E7244">
        <w:rPr>
          <w:rFonts w:ascii="Times New Roman" w:eastAsia="Times New Roman" w:hAnsi="Times New Roman" w:cs="Times New Roman"/>
          <w:b/>
          <w:bCs/>
          <w:color w:val="212121"/>
          <w:lang w:val="fr-CA" w:eastAsia="fr-CA"/>
        </w:rPr>
        <w:t>hapeau  Maurice</w:t>
      </w:r>
      <w:r>
        <w:rPr>
          <w:rFonts w:ascii="Times New Roman" w:eastAsia="Times New Roman" w:hAnsi="Times New Roman" w:cs="Times New Roman"/>
          <w:b/>
          <w:bCs/>
          <w:color w:val="212121"/>
          <w:lang w:val="fr-CA" w:eastAsia="fr-CA"/>
        </w:rPr>
        <w:t> »</w:t>
      </w:r>
    </w:p>
    <w:p w14:paraId="7D55C756" w14:textId="77777777" w:rsidR="002E7244" w:rsidRPr="002E7244" w:rsidRDefault="002E7244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color w:val="212121"/>
          <w:lang w:val="fr-CA" w:eastAsia="fr-CA"/>
        </w:rPr>
      </w:pPr>
      <w:r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>Geneviève Gauthier (John</w:t>
      </w:r>
      <w:r w:rsidR="00A95038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Foley</w:t>
      </w:r>
      <w:r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) avait son atelier </w:t>
      </w:r>
      <w:r w:rsidR="00A95038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improvisé </w:t>
      </w:r>
      <w:r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de photos et de chapeaux.  Elle avait apporté un grand cadre vide, et </w:t>
      </w:r>
      <w:r w:rsidR="00A95038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invitait </w:t>
      </w:r>
      <w:r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les </w:t>
      </w:r>
      <w:r w:rsidR="00A95038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participants </w:t>
      </w:r>
      <w:r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à </w:t>
      </w:r>
      <w:r w:rsidR="00A95038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se faire prendre en photo </w:t>
      </w:r>
      <w:r w:rsidR="00E92720">
        <w:rPr>
          <w:rFonts w:ascii="Times New Roman" w:eastAsia="Times New Roman" w:hAnsi="Times New Roman" w:cs="Times New Roman"/>
          <w:color w:val="212121"/>
          <w:lang w:val="fr-CA" w:eastAsia="fr-CA"/>
        </w:rPr>
        <w:t>tout</w:t>
      </w:r>
      <w:r w:rsidR="00A95038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</w:t>
      </w:r>
      <w:r w:rsidR="00E92720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en </w:t>
      </w:r>
      <w:r w:rsidR="00A95038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tenant </w:t>
      </w:r>
      <w:r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>le cadre autour de leur tête</w:t>
      </w:r>
      <w:r w:rsidR="000A0A3C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.  </w:t>
      </w:r>
      <w:r w:rsidR="00D63D83">
        <w:rPr>
          <w:rFonts w:ascii="Times New Roman" w:eastAsia="Times New Roman" w:hAnsi="Times New Roman" w:cs="Times New Roman"/>
          <w:color w:val="212121"/>
          <w:lang w:val="fr-CA" w:eastAsia="fr-CA"/>
        </w:rPr>
        <w:t>M</w:t>
      </w:r>
      <w:r w:rsidR="000A0A3C">
        <w:rPr>
          <w:rFonts w:ascii="Times New Roman" w:eastAsia="Times New Roman" w:hAnsi="Times New Roman" w:cs="Times New Roman"/>
          <w:color w:val="212121"/>
          <w:lang w:val="fr-CA" w:eastAsia="fr-CA"/>
        </w:rPr>
        <w:t>ais aupara</w:t>
      </w:r>
      <w:r w:rsidR="00E92720">
        <w:rPr>
          <w:rFonts w:ascii="Times New Roman" w:eastAsia="Times New Roman" w:hAnsi="Times New Roman" w:cs="Times New Roman"/>
          <w:color w:val="212121"/>
          <w:lang w:val="fr-CA" w:eastAsia="fr-CA"/>
        </w:rPr>
        <w:t>vant, il fallait se c</w:t>
      </w:r>
      <w:r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>hoisir un chapeau (une vingtaine</w:t>
      </w:r>
      <w:r w:rsidR="00E92720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</w:t>
      </w:r>
      <w:r w:rsidR="00D63D83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de couvre-chefs </w:t>
      </w:r>
      <w:r w:rsidR="00E92720">
        <w:rPr>
          <w:rFonts w:ascii="Times New Roman" w:eastAsia="Times New Roman" w:hAnsi="Times New Roman" w:cs="Times New Roman"/>
          <w:color w:val="212121"/>
          <w:lang w:val="fr-CA" w:eastAsia="fr-CA"/>
        </w:rPr>
        <w:t>étaient étendus sur les tables</w:t>
      </w:r>
      <w:r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>)</w:t>
      </w:r>
      <w:r w:rsidR="00A95038">
        <w:rPr>
          <w:rFonts w:ascii="Times New Roman" w:eastAsia="Times New Roman" w:hAnsi="Times New Roman" w:cs="Times New Roman"/>
          <w:color w:val="212121"/>
          <w:lang w:val="fr-CA" w:eastAsia="fr-CA"/>
        </w:rPr>
        <w:t>.  Geneviève prenait l</w:t>
      </w:r>
      <w:r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>es photos qu'elle imprimait sur son imprimante portative</w:t>
      </w:r>
      <w:r w:rsidR="00A95038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et en remettait une copie aux participants</w:t>
      </w:r>
      <w:r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>.  Beaux souvenirs</w:t>
      </w:r>
      <w:r w:rsidR="00E92720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du « Coup de Chapeau » - Bravo et merci</w:t>
      </w:r>
      <w:r w:rsidR="000A0A3C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de cette initiative</w:t>
      </w:r>
      <w:r w:rsidR="00E92720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!</w:t>
      </w:r>
      <w:r w:rsidR="00D63D83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Voir les photos sur le site du CIEJBM dans l’onglet</w:t>
      </w:r>
      <w:r w:rsidR="00B457D4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« </w:t>
      </w:r>
      <w:r w:rsidR="00D63D83">
        <w:rPr>
          <w:rFonts w:ascii="Times New Roman" w:eastAsia="Times New Roman" w:hAnsi="Times New Roman" w:cs="Times New Roman"/>
          <w:color w:val="212121"/>
          <w:lang w:val="fr-CA" w:eastAsia="fr-CA"/>
        </w:rPr>
        <w:t>Activités 2017</w:t>
      </w:r>
      <w:r w:rsidR="00B457D4">
        <w:rPr>
          <w:rFonts w:ascii="Times New Roman" w:eastAsia="Times New Roman" w:hAnsi="Times New Roman" w:cs="Times New Roman"/>
          <w:color w:val="212121"/>
          <w:lang w:val="fr-CA" w:eastAsia="fr-CA"/>
        </w:rPr>
        <w:t> » et no 5 : « Assemblée générale annuelle ».</w:t>
      </w:r>
    </w:p>
    <w:p w14:paraId="5ECD356A" w14:textId="77777777" w:rsidR="002E7244" w:rsidRDefault="002E7244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color w:val="212121"/>
          <w:lang w:val="fr-CA" w:eastAsia="fr-CA"/>
        </w:rPr>
      </w:pPr>
    </w:p>
    <w:p w14:paraId="0186FC9A" w14:textId="77777777" w:rsidR="00A95038" w:rsidRPr="002E7244" w:rsidRDefault="00A95038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color w:val="212121"/>
          <w:lang w:val="fr-CA" w:eastAsia="fr-CA"/>
        </w:rPr>
      </w:pPr>
    </w:p>
    <w:p w14:paraId="3295524C" w14:textId="77777777" w:rsidR="00766229" w:rsidRDefault="00766229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212121"/>
          <w:lang w:val="fr-CA" w:eastAsia="fr-CA"/>
        </w:rPr>
      </w:pPr>
    </w:p>
    <w:p w14:paraId="258309D9" w14:textId="77777777" w:rsidR="00766229" w:rsidRDefault="00766229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212121"/>
          <w:lang w:val="fr-CA" w:eastAsia="fr-CA"/>
        </w:rPr>
      </w:pPr>
    </w:p>
    <w:p w14:paraId="2F1D9FD0" w14:textId="77777777" w:rsidR="00A95038" w:rsidRPr="00A95038" w:rsidRDefault="00A95038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212121"/>
          <w:lang w:val="fr-CA" w:eastAsia="fr-CA"/>
        </w:rPr>
      </w:pPr>
      <w:r w:rsidRPr="00A95038">
        <w:rPr>
          <w:rFonts w:ascii="Times New Roman" w:eastAsia="Times New Roman" w:hAnsi="Times New Roman" w:cs="Times New Roman"/>
          <w:b/>
          <w:color w:val="212121"/>
          <w:lang w:val="fr-CA" w:eastAsia="fr-CA"/>
        </w:rPr>
        <w:lastRenderedPageBreak/>
        <w:t>La fin du repas</w:t>
      </w:r>
    </w:p>
    <w:p w14:paraId="1E88C5D2" w14:textId="77777777" w:rsidR="002E7244" w:rsidRPr="002E7244" w:rsidRDefault="00A95038" w:rsidP="00A95038">
      <w:pPr>
        <w:shd w:val="clear" w:color="auto" w:fill="FFFFFF"/>
        <w:jc w:val="both"/>
        <w:rPr>
          <w:rFonts w:ascii="Times New Roman" w:eastAsia="Times New Roman" w:hAnsi="Times New Roman" w:cs="Times New Roman"/>
          <w:color w:val="212121"/>
          <w:lang w:val="fr-CA" w:eastAsia="fr-CA"/>
        </w:rPr>
      </w:pPr>
      <w:r>
        <w:rPr>
          <w:rFonts w:ascii="Times New Roman" w:eastAsia="Times New Roman" w:hAnsi="Times New Roman" w:cs="Times New Roman"/>
          <w:color w:val="212121"/>
          <w:lang w:val="fr-CA" w:eastAsia="fr-CA"/>
        </w:rPr>
        <w:t>Comme nous sommes éco-responsabl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e</w:t>
      </w:r>
      <w:r w:rsidR="00766229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s</w:t>
      </w:r>
      <w:r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, nous mangeons dans de la vaisselle </w:t>
      </w:r>
      <w:r w:rsidR="000A0A3C">
        <w:rPr>
          <w:rFonts w:ascii="Times New Roman" w:eastAsia="Times New Roman" w:hAnsi="Times New Roman" w:cs="Times New Roman"/>
          <w:color w:val="212121"/>
          <w:lang w:val="fr-CA" w:eastAsia="fr-CA"/>
        </w:rPr>
        <w:t>en</w:t>
      </w:r>
      <w:r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porcelaine mais</w:t>
      </w:r>
      <w:r w:rsidR="00D63D83">
        <w:rPr>
          <w:rFonts w:ascii="Times New Roman" w:eastAsia="Times New Roman" w:hAnsi="Times New Roman" w:cs="Times New Roman"/>
          <w:color w:val="212121"/>
          <w:lang w:val="fr-CA" w:eastAsia="fr-CA"/>
        </w:rPr>
        <w:t>, à la toute fin,</w:t>
      </w:r>
      <w:r w:rsidR="00766229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il faut la laver et l’essuyer !</w:t>
      </w:r>
      <w:r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 </w:t>
      </w:r>
    </w:p>
    <w:p w14:paraId="0019BD8E" w14:textId="77777777" w:rsidR="00524100" w:rsidRPr="002E7244" w:rsidRDefault="00524100" w:rsidP="00A95038">
      <w:pPr>
        <w:jc w:val="both"/>
        <w:rPr>
          <w:rFonts w:ascii="Times New Roman" w:hAnsi="Times New Roman" w:cs="Times New Roman"/>
          <w:lang w:val="fr-CA"/>
        </w:rPr>
      </w:pPr>
    </w:p>
    <w:p w14:paraId="7689AB84" w14:textId="77777777" w:rsidR="00FB6F0C" w:rsidRPr="00CC7220" w:rsidRDefault="00FB6F0C" w:rsidP="009A66C7">
      <w:pPr>
        <w:jc w:val="both"/>
        <w:rPr>
          <w:rFonts w:ascii="Times New Roman" w:hAnsi="Times New Roman" w:cs="Times New Roman"/>
        </w:rPr>
      </w:pPr>
    </w:p>
    <w:p w14:paraId="1A85CE9F" w14:textId="77777777" w:rsidR="00FB6F0C" w:rsidRDefault="00FB6F0C" w:rsidP="009A66C7">
      <w:pPr>
        <w:jc w:val="both"/>
        <w:rPr>
          <w:rFonts w:ascii="Times New Roman" w:hAnsi="Times New Roman" w:cs="Times New Roman"/>
          <w:b/>
          <w:color w:val="FF0000"/>
        </w:rPr>
      </w:pPr>
      <w:r w:rsidRPr="00FB6F0C">
        <w:rPr>
          <w:rFonts w:ascii="Times New Roman" w:hAnsi="Times New Roman" w:cs="Times New Roman"/>
          <w:b/>
          <w:color w:val="FF0000"/>
        </w:rPr>
        <w:t>IV-</w:t>
      </w:r>
      <w:r w:rsidR="00766229">
        <w:rPr>
          <w:rFonts w:ascii="Times New Roman" w:hAnsi="Times New Roman" w:cs="Times New Roman"/>
          <w:b/>
          <w:color w:val="FF0000"/>
        </w:rPr>
        <w:t xml:space="preserve"> </w:t>
      </w:r>
      <w:r w:rsidRPr="00FB6F0C">
        <w:rPr>
          <w:rFonts w:ascii="Times New Roman" w:hAnsi="Times New Roman" w:cs="Times New Roman"/>
          <w:b/>
          <w:color w:val="FF0000"/>
        </w:rPr>
        <w:t>Tirage</w:t>
      </w:r>
    </w:p>
    <w:p w14:paraId="1A54633C" w14:textId="77777777" w:rsidR="00766229" w:rsidRDefault="00766229" w:rsidP="009A66C7">
      <w:pPr>
        <w:jc w:val="both"/>
        <w:rPr>
          <w:rFonts w:ascii="Times New Roman" w:hAnsi="Times New Roman" w:cs="Times New Roman"/>
          <w:b/>
          <w:color w:val="FF0000"/>
        </w:rPr>
      </w:pPr>
      <w:bookmarkStart w:id="0" w:name="_GoBack"/>
      <w:bookmarkEnd w:id="0"/>
    </w:p>
    <w:p w14:paraId="326FB47D" w14:textId="77777777" w:rsidR="00766229" w:rsidRDefault="00CC7220" w:rsidP="000A0A3C">
      <w:pPr>
        <w:shd w:val="clear" w:color="auto" w:fill="FFFFFF"/>
        <w:jc w:val="both"/>
        <w:rPr>
          <w:rFonts w:ascii="Times New Roman" w:hAnsi="Times New Roman" w:cs="Times New Roman"/>
        </w:rPr>
      </w:pPr>
      <w:r w:rsidRPr="00CC7220">
        <w:rPr>
          <w:rFonts w:ascii="Times New Roman" w:hAnsi="Times New Roman" w:cs="Times New Roman"/>
        </w:rPr>
        <w:t xml:space="preserve">À la suite du dîner, </w:t>
      </w:r>
      <w:r w:rsidR="00524100">
        <w:rPr>
          <w:rFonts w:ascii="Times New Roman" w:hAnsi="Times New Roman" w:cs="Times New Roman"/>
        </w:rPr>
        <w:t xml:space="preserve">Yvette </w:t>
      </w:r>
      <w:r w:rsidRPr="00CC7220">
        <w:rPr>
          <w:rFonts w:ascii="Times New Roman" w:hAnsi="Times New Roman" w:cs="Times New Roman"/>
        </w:rPr>
        <w:t xml:space="preserve">fait tirer des plantes qui sont offertes par </w:t>
      </w:r>
      <w:r w:rsidR="00524100">
        <w:rPr>
          <w:rFonts w:ascii="Times New Roman" w:hAnsi="Times New Roman" w:cs="Times New Roman"/>
        </w:rPr>
        <w:t>le Club Iris : on retrouve des sainpaulia</w:t>
      </w:r>
      <w:r w:rsidR="00766229">
        <w:rPr>
          <w:rFonts w:ascii="Times New Roman" w:hAnsi="Times New Roman" w:cs="Times New Roman"/>
        </w:rPr>
        <w:t>s</w:t>
      </w:r>
      <w:r w:rsidR="00524100">
        <w:rPr>
          <w:rFonts w:ascii="Times New Roman" w:hAnsi="Times New Roman" w:cs="Times New Roman"/>
        </w:rPr>
        <w:t xml:space="preserve"> ou violettes africaines, des bégonia</w:t>
      </w:r>
      <w:r w:rsidR="00766229">
        <w:rPr>
          <w:rFonts w:ascii="Times New Roman" w:hAnsi="Times New Roman" w:cs="Times New Roman"/>
        </w:rPr>
        <w:t>s</w:t>
      </w:r>
      <w:r w:rsidR="00524100">
        <w:rPr>
          <w:rFonts w:ascii="Times New Roman" w:hAnsi="Times New Roman" w:cs="Times New Roman"/>
        </w:rPr>
        <w:t xml:space="preserve"> Rex,  etc…</w:t>
      </w:r>
      <w:r w:rsidR="000A0A3C">
        <w:rPr>
          <w:rFonts w:ascii="Times New Roman" w:hAnsi="Times New Roman" w:cs="Times New Roman"/>
        </w:rPr>
        <w:t xml:space="preserve"> </w:t>
      </w:r>
    </w:p>
    <w:p w14:paraId="026BE207" w14:textId="77777777" w:rsidR="00766229" w:rsidRDefault="00766229" w:rsidP="000A0A3C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7FCAC602" w14:textId="77777777" w:rsidR="000A0A3C" w:rsidRPr="002E7244" w:rsidRDefault="000A0A3C" w:rsidP="000A0A3C">
      <w:pPr>
        <w:shd w:val="clear" w:color="auto" w:fill="FFFFFF"/>
        <w:jc w:val="both"/>
        <w:rPr>
          <w:rFonts w:ascii="Times New Roman" w:eastAsia="Times New Roman" w:hAnsi="Times New Roman" w:cs="Times New Roman"/>
          <w:color w:val="212121"/>
          <w:lang w:val="fr-CA" w:eastAsia="fr-CA"/>
        </w:rPr>
      </w:pPr>
      <w:r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>Après avoir essuyé la vaisselle de porcelaine</w:t>
      </w:r>
      <w:r w:rsidR="00766229">
        <w:rPr>
          <w:rFonts w:ascii="Times New Roman" w:eastAsia="Times New Roman" w:hAnsi="Times New Roman" w:cs="Times New Roman"/>
          <w:color w:val="212121"/>
          <w:lang w:val="fr-CA" w:eastAsia="fr-CA"/>
        </w:rPr>
        <w:t>, nous quitt</w:t>
      </w:r>
      <w:r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ons vers les </w:t>
      </w:r>
      <w:r w:rsidR="00766229"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>15 heures</w:t>
      </w:r>
      <w:r w:rsidRPr="00B47908">
        <w:rPr>
          <w:rFonts w:ascii="Times New Roman" w:eastAsia="Times New Roman" w:hAnsi="Times New Roman" w:cs="Times New Roman"/>
          <w:color w:val="000000" w:themeColor="text1"/>
          <w:lang w:val="fr-CA" w:eastAsia="fr-CA"/>
        </w:rPr>
        <w:t xml:space="preserve"> </w:t>
      </w:r>
      <w:r>
        <w:rPr>
          <w:rFonts w:ascii="Times New Roman" w:eastAsia="Times New Roman" w:hAnsi="Times New Roman" w:cs="Times New Roman"/>
          <w:color w:val="212121"/>
          <w:lang w:val="fr-CA" w:eastAsia="fr-CA"/>
        </w:rPr>
        <w:t xml:space="preserve">en compagnie d’une </w:t>
      </w:r>
      <w:r w:rsidRPr="002E7244">
        <w:rPr>
          <w:rFonts w:ascii="Times New Roman" w:eastAsia="Times New Roman" w:hAnsi="Times New Roman" w:cs="Times New Roman"/>
          <w:color w:val="212121"/>
          <w:lang w:val="fr-CA" w:eastAsia="fr-CA"/>
        </w:rPr>
        <w:t>nouvelle présidente ! ! ! </w:t>
      </w:r>
    </w:p>
    <w:p w14:paraId="211B4606" w14:textId="77777777" w:rsidR="00CC7220" w:rsidRPr="000A0A3C" w:rsidRDefault="00CC7220" w:rsidP="009A66C7">
      <w:pPr>
        <w:jc w:val="both"/>
        <w:rPr>
          <w:rFonts w:ascii="Times New Roman" w:hAnsi="Times New Roman" w:cs="Times New Roman"/>
          <w:lang w:val="fr-CA"/>
        </w:rPr>
      </w:pPr>
    </w:p>
    <w:p w14:paraId="2E5A11FF" w14:textId="77777777" w:rsidR="00617002" w:rsidRDefault="00617002" w:rsidP="009A66C7">
      <w:pPr>
        <w:jc w:val="both"/>
        <w:rPr>
          <w:rFonts w:ascii="Times New Roman" w:hAnsi="Times New Roman" w:cs="Times New Roman"/>
        </w:rPr>
      </w:pPr>
    </w:p>
    <w:p w14:paraId="507137DB" w14:textId="77777777" w:rsidR="00766229" w:rsidRPr="00CC7220" w:rsidRDefault="00617002" w:rsidP="009A66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Ainsi se terminait une belle re</w:t>
      </w:r>
      <w:r w:rsidR="00766229">
        <w:rPr>
          <w:rFonts w:ascii="Times New Roman" w:hAnsi="Times New Roman" w:cs="Times New Roman"/>
        </w:rPr>
        <w:t>ncontre fort agréable pour tous !</w:t>
      </w:r>
    </w:p>
    <w:sectPr w:rsidR="00766229" w:rsidRPr="00CC7220" w:rsidSect="00F93E26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61365" w14:textId="77777777" w:rsidR="005C2E0B" w:rsidRDefault="005C2E0B" w:rsidP="00B44050">
      <w:r>
        <w:separator/>
      </w:r>
    </w:p>
  </w:endnote>
  <w:endnote w:type="continuationSeparator" w:id="0">
    <w:p w14:paraId="5499E42F" w14:textId="77777777" w:rsidR="005C2E0B" w:rsidRDefault="005C2E0B" w:rsidP="00B4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Pro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0263289"/>
      <w:docPartObj>
        <w:docPartGallery w:val="Page Numbers (Bottom of Page)"/>
        <w:docPartUnique/>
      </w:docPartObj>
    </w:sdtPr>
    <w:sdtEndPr/>
    <w:sdtContent>
      <w:p w14:paraId="1D7A8052" w14:textId="77777777" w:rsidR="00442B6F" w:rsidRDefault="00442B6F">
        <w:pPr>
          <w:pStyle w:val="Pieddepage"/>
        </w:pPr>
        <w:r>
          <w:rPr>
            <w:noProof/>
            <w:lang w:val="fr-CA" w:eastAsia="fr-CA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010D8B8" wp14:editId="2156AEF6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9856470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3" name="Carré corn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A754199" w14:textId="6F7ADD1A" w:rsidR="00442B6F" w:rsidRDefault="00442B6F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903E6" w:rsidRPr="00C903E6">
                                <w:rPr>
                                  <w:noProof/>
                                  <w:sz w:val="16"/>
                                  <w:szCs w:val="16"/>
                                </w:rPr>
                                <w:t>4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010D8B8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3" o:spid="_x0000_s1062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" o:allowincell="f" adj="14135" strokecolor="gray" strokeweight=".25pt">
                  <v:textbox>
                    <w:txbxContent>
                      <w:p w14:paraId="6A754199" w14:textId="6F7ADD1A" w:rsidR="00442B6F" w:rsidRDefault="00442B6F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C903E6" w:rsidRPr="00C903E6">
                          <w:rPr>
                            <w:noProof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B10DF" w14:textId="77777777" w:rsidR="005C2E0B" w:rsidRDefault="005C2E0B" w:rsidP="00B44050">
      <w:r>
        <w:separator/>
      </w:r>
    </w:p>
  </w:footnote>
  <w:footnote w:type="continuationSeparator" w:id="0">
    <w:p w14:paraId="22F4BFC7" w14:textId="77777777" w:rsidR="005C2E0B" w:rsidRDefault="005C2E0B" w:rsidP="00B44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37A95" w14:textId="77777777" w:rsidR="00442B6F" w:rsidRDefault="00442B6F">
    <w:pPr>
      <w:pStyle w:val="En-tte"/>
    </w:pPr>
    <w:r>
      <w:rPr>
        <w:noProof/>
        <w:lang w:val="fr-CA" w:eastAsia="fr-CA"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1DCE6B88" wp14:editId="12FFF2C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756910" cy="295275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6910" cy="2952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6ADC8FE" w14:textId="77777777" w:rsidR="00442B6F" w:rsidRDefault="00442B6F">
                              <w:pPr>
                                <w:pStyle w:val="En-tt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Assemblée générale annuelle -   septembre 2017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DCE6B88" id="Rectangle 197" o:spid="_x0000_s1061" style="position:absolute;margin-left:0;margin-top:0;width:453.3pt;height:23.25pt;z-index:-251655168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6ADC8FE" w14:textId="77777777" w:rsidR="00442B6F" w:rsidRDefault="00442B6F">
                        <w:pPr>
                          <w:pStyle w:val="En-tt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Assemblée générale annuelle -   septembre 2017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59BF"/>
    <w:multiLevelType w:val="hybridMultilevel"/>
    <w:tmpl w:val="97F069A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C910E96A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4721"/>
    <w:multiLevelType w:val="hybridMultilevel"/>
    <w:tmpl w:val="F704F9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7B86708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E5B38"/>
    <w:multiLevelType w:val="hybridMultilevel"/>
    <w:tmpl w:val="919EFD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150A7"/>
    <w:multiLevelType w:val="hybridMultilevel"/>
    <w:tmpl w:val="CD4C64C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E21CEE2E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21D4F"/>
    <w:multiLevelType w:val="hybridMultilevel"/>
    <w:tmpl w:val="229AB4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AB52D558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523C4"/>
    <w:multiLevelType w:val="hybridMultilevel"/>
    <w:tmpl w:val="B9F20B5E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8F21D7A">
      <w:start w:val="1"/>
      <w:numFmt w:val="bullet"/>
      <w:lvlText w:val="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A8E"/>
    <w:multiLevelType w:val="hybridMultilevel"/>
    <w:tmpl w:val="F684DA3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60D91"/>
    <w:multiLevelType w:val="hybridMultilevel"/>
    <w:tmpl w:val="2FBA38A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2AB02F8C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57B1"/>
    <w:multiLevelType w:val="hybridMultilevel"/>
    <w:tmpl w:val="F48C3DE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07CF5B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616D4"/>
    <w:multiLevelType w:val="hybridMultilevel"/>
    <w:tmpl w:val="DB32858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C840BF60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2307D"/>
    <w:multiLevelType w:val="hybridMultilevel"/>
    <w:tmpl w:val="C39E3C9A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DFD0C1C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17ABB"/>
    <w:multiLevelType w:val="hybridMultilevel"/>
    <w:tmpl w:val="75E67A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BCDCB5B4">
      <w:start w:val="1"/>
      <w:numFmt w:val="bullet"/>
      <w:lvlText w:val=""/>
      <w:lvlJc w:val="left"/>
      <w:pPr>
        <w:tabs>
          <w:tab w:val="num" w:pos="964"/>
        </w:tabs>
        <w:ind w:left="1304" w:hanging="56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A7E5B"/>
    <w:multiLevelType w:val="hybridMultilevel"/>
    <w:tmpl w:val="9316416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4F0A9EE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40D3C"/>
    <w:multiLevelType w:val="hybridMultilevel"/>
    <w:tmpl w:val="F420156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9528456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75F3D"/>
    <w:multiLevelType w:val="hybridMultilevel"/>
    <w:tmpl w:val="D71E219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84A42"/>
    <w:multiLevelType w:val="hybridMultilevel"/>
    <w:tmpl w:val="2002696C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D26407D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47B87"/>
    <w:multiLevelType w:val="hybridMultilevel"/>
    <w:tmpl w:val="579668B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770CD"/>
    <w:multiLevelType w:val="hybridMultilevel"/>
    <w:tmpl w:val="6A5E2B0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30CCC48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6"/>
        <w:szCs w:val="16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67C6F"/>
    <w:multiLevelType w:val="hybridMultilevel"/>
    <w:tmpl w:val="22AA2F88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F5986D82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3270F"/>
    <w:multiLevelType w:val="hybridMultilevel"/>
    <w:tmpl w:val="478E9F54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112AB412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9E74CF"/>
    <w:multiLevelType w:val="hybridMultilevel"/>
    <w:tmpl w:val="FE8AAD8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FE1E4C">
      <w:start w:val="1"/>
      <w:numFmt w:val="bullet"/>
      <w:lvlText w:val=""/>
      <w:lvlJc w:val="left"/>
      <w:pPr>
        <w:tabs>
          <w:tab w:val="num" w:pos="964"/>
        </w:tabs>
        <w:ind w:left="964" w:hanging="51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164A0"/>
    <w:multiLevelType w:val="hybridMultilevel"/>
    <w:tmpl w:val="389888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E6A63"/>
    <w:multiLevelType w:val="hybridMultilevel"/>
    <w:tmpl w:val="39921C5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416D840">
      <w:start w:val="1"/>
      <w:numFmt w:val="bullet"/>
      <w:lvlText w:val=""/>
      <w:lvlJc w:val="left"/>
      <w:pPr>
        <w:tabs>
          <w:tab w:val="num" w:pos="1134"/>
        </w:tabs>
        <w:ind w:left="1134" w:hanging="283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B468F"/>
    <w:multiLevelType w:val="hybridMultilevel"/>
    <w:tmpl w:val="8DB83B5E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A024AC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5046B"/>
    <w:multiLevelType w:val="hybridMultilevel"/>
    <w:tmpl w:val="63A2D84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DD216DE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F6BBE"/>
    <w:multiLevelType w:val="hybridMultilevel"/>
    <w:tmpl w:val="5358E788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989659AC">
      <w:start w:val="1"/>
      <w:numFmt w:val="bullet"/>
      <w:lvlText w:val=""/>
      <w:lvlJc w:val="left"/>
      <w:pPr>
        <w:tabs>
          <w:tab w:val="num" w:pos="340"/>
        </w:tabs>
        <w:ind w:left="397" w:hanging="397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B097E"/>
    <w:multiLevelType w:val="hybridMultilevel"/>
    <w:tmpl w:val="B498A88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7099D2">
      <w:start w:val="1"/>
      <w:numFmt w:val="bullet"/>
      <w:lvlText w:val=""/>
      <w:lvlJc w:val="left"/>
      <w:pPr>
        <w:tabs>
          <w:tab w:val="num" w:pos="794"/>
        </w:tabs>
        <w:ind w:left="79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55B8C"/>
    <w:multiLevelType w:val="hybridMultilevel"/>
    <w:tmpl w:val="A632360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70388196">
      <w:start w:val="1"/>
      <w:numFmt w:val="bullet"/>
      <w:lvlText w:val=""/>
      <w:lvlJc w:val="left"/>
      <w:pPr>
        <w:tabs>
          <w:tab w:val="num" w:pos="1021"/>
        </w:tabs>
        <w:ind w:left="1021" w:hanging="28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0458C"/>
    <w:multiLevelType w:val="hybridMultilevel"/>
    <w:tmpl w:val="8D9AF45C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156D2"/>
    <w:multiLevelType w:val="hybridMultilevel"/>
    <w:tmpl w:val="9B10589A"/>
    <w:lvl w:ilvl="0" w:tplc="C254A4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9111B"/>
    <w:multiLevelType w:val="hybridMultilevel"/>
    <w:tmpl w:val="E6CE1BC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1DCC122">
      <w:start w:val="1"/>
      <w:numFmt w:val="bullet"/>
      <w:lvlText w:val=""/>
      <w:lvlJc w:val="left"/>
      <w:pPr>
        <w:tabs>
          <w:tab w:val="num" w:pos="907"/>
        </w:tabs>
        <w:ind w:left="907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917B19"/>
    <w:multiLevelType w:val="hybridMultilevel"/>
    <w:tmpl w:val="5D52986E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2D0F42C">
      <w:start w:val="1"/>
      <w:numFmt w:val="bullet"/>
      <w:lvlText w:val=""/>
      <w:lvlJc w:val="left"/>
      <w:pPr>
        <w:tabs>
          <w:tab w:val="num" w:pos="1134"/>
        </w:tabs>
        <w:ind w:left="113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E1E60"/>
    <w:multiLevelType w:val="hybridMultilevel"/>
    <w:tmpl w:val="0FC6788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8BA47A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E3E7C"/>
    <w:multiLevelType w:val="hybridMultilevel"/>
    <w:tmpl w:val="A8541104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C8AE5E88">
      <w:start w:val="1"/>
      <w:numFmt w:val="bullet"/>
      <w:lvlText w:val=""/>
      <w:lvlJc w:val="left"/>
      <w:pPr>
        <w:tabs>
          <w:tab w:val="num" w:pos="1077"/>
        </w:tabs>
        <w:ind w:left="1077" w:hanging="34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7088F"/>
    <w:multiLevelType w:val="hybridMultilevel"/>
    <w:tmpl w:val="0F6AD0B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75833"/>
    <w:multiLevelType w:val="hybridMultilevel"/>
    <w:tmpl w:val="EBF004B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196C7F8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"/>
  </w:num>
  <w:num w:numId="3">
    <w:abstractNumId w:val="19"/>
  </w:num>
  <w:num w:numId="4">
    <w:abstractNumId w:val="9"/>
  </w:num>
  <w:num w:numId="5">
    <w:abstractNumId w:val="17"/>
  </w:num>
  <w:num w:numId="6">
    <w:abstractNumId w:val="2"/>
  </w:num>
  <w:num w:numId="7">
    <w:abstractNumId w:val="6"/>
  </w:num>
  <w:num w:numId="8">
    <w:abstractNumId w:val="14"/>
  </w:num>
  <w:num w:numId="9">
    <w:abstractNumId w:val="20"/>
  </w:num>
  <w:num w:numId="10">
    <w:abstractNumId w:val="26"/>
  </w:num>
  <w:num w:numId="11">
    <w:abstractNumId w:val="30"/>
  </w:num>
  <w:num w:numId="12">
    <w:abstractNumId w:val="27"/>
  </w:num>
  <w:num w:numId="13">
    <w:abstractNumId w:val="33"/>
  </w:num>
  <w:num w:numId="14">
    <w:abstractNumId w:val="35"/>
  </w:num>
  <w:num w:numId="15">
    <w:abstractNumId w:val="13"/>
  </w:num>
  <w:num w:numId="16">
    <w:abstractNumId w:val="11"/>
  </w:num>
  <w:num w:numId="17">
    <w:abstractNumId w:val="1"/>
  </w:num>
  <w:num w:numId="18">
    <w:abstractNumId w:val="7"/>
  </w:num>
  <w:num w:numId="19">
    <w:abstractNumId w:val="31"/>
  </w:num>
  <w:num w:numId="20">
    <w:abstractNumId w:val="22"/>
  </w:num>
  <w:num w:numId="21">
    <w:abstractNumId w:val="24"/>
  </w:num>
  <w:num w:numId="22">
    <w:abstractNumId w:val="16"/>
  </w:num>
  <w:num w:numId="23">
    <w:abstractNumId w:val="28"/>
  </w:num>
  <w:num w:numId="24">
    <w:abstractNumId w:val="5"/>
  </w:num>
  <w:num w:numId="25">
    <w:abstractNumId w:val="4"/>
  </w:num>
  <w:num w:numId="26">
    <w:abstractNumId w:val="18"/>
  </w:num>
  <w:num w:numId="27">
    <w:abstractNumId w:val="23"/>
  </w:num>
  <w:num w:numId="28">
    <w:abstractNumId w:val="0"/>
  </w:num>
  <w:num w:numId="29">
    <w:abstractNumId w:val="25"/>
  </w:num>
  <w:num w:numId="30">
    <w:abstractNumId w:val="10"/>
  </w:num>
  <w:num w:numId="31">
    <w:abstractNumId w:val="12"/>
  </w:num>
  <w:num w:numId="32">
    <w:abstractNumId w:val="15"/>
  </w:num>
  <w:num w:numId="33">
    <w:abstractNumId w:val="32"/>
  </w:num>
  <w:num w:numId="34">
    <w:abstractNumId w:val="8"/>
  </w:num>
  <w:num w:numId="35">
    <w:abstractNumId w:val="21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fr-FR" w:vendorID="64" w:dllVersion="131078" w:nlCheck="1" w:checkStyle="0"/>
  <w:activeWritingStyle w:appName="MSWord" w:lang="en-CA" w:vendorID="64" w:dllVersion="131078" w:nlCheck="1" w:checkStyle="1"/>
  <w:activeWritingStyle w:appName="MSWord" w:lang="fr-CA" w:vendorID="64" w:dllVersion="131078" w:nlCheck="1" w:checkStyle="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95"/>
    <w:rsid w:val="000151E4"/>
    <w:rsid w:val="00016DC4"/>
    <w:rsid w:val="000221C2"/>
    <w:rsid w:val="00073691"/>
    <w:rsid w:val="00090D3C"/>
    <w:rsid w:val="000A0A3C"/>
    <w:rsid w:val="000C63BC"/>
    <w:rsid w:val="000E1A2C"/>
    <w:rsid w:val="000E716C"/>
    <w:rsid w:val="000F4FD5"/>
    <w:rsid w:val="001157FD"/>
    <w:rsid w:val="00196DCB"/>
    <w:rsid w:val="001B55A0"/>
    <w:rsid w:val="001C4B70"/>
    <w:rsid w:val="001F78D1"/>
    <w:rsid w:val="00210BA5"/>
    <w:rsid w:val="002303A4"/>
    <w:rsid w:val="00245A46"/>
    <w:rsid w:val="00260D98"/>
    <w:rsid w:val="00266244"/>
    <w:rsid w:val="00280522"/>
    <w:rsid w:val="0029280A"/>
    <w:rsid w:val="002E7244"/>
    <w:rsid w:val="002F2D30"/>
    <w:rsid w:val="002F52B7"/>
    <w:rsid w:val="0030497C"/>
    <w:rsid w:val="003147B3"/>
    <w:rsid w:val="0033389F"/>
    <w:rsid w:val="003671FE"/>
    <w:rsid w:val="003A0897"/>
    <w:rsid w:val="003C0F45"/>
    <w:rsid w:val="003D1BA9"/>
    <w:rsid w:val="003D445D"/>
    <w:rsid w:val="003D4DB5"/>
    <w:rsid w:val="003F266A"/>
    <w:rsid w:val="00404BA9"/>
    <w:rsid w:val="004051DB"/>
    <w:rsid w:val="004228E2"/>
    <w:rsid w:val="0043288E"/>
    <w:rsid w:val="00442B6F"/>
    <w:rsid w:val="00446CB6"/>
    <w:rsid w:val="0045704D"/>
    <w:rsid w:val="00496049"/>
    <w:rsid w:val="004A4458"/>
    <w:rsid w:val="004B60AA"/>
    <w:rsid w:val="004C4941"/>
    <w:rsid w:val="004C699A"/>
    <w:rsid w:val="00524100"/>
    <w:rsid w:val="00533C46"/>
    <w:rsid w:val="00552B31"/>
    <w:rsid w:val="00555BBC"/>
    <w:rsid w:val="005A2199"/>
    <w:rsid w:val="005B5F0D"/>
    <w:rsid w:val="005C2053"/>
    <w:rsid w:val="005C2E0B"/>
    <w:rsid w:val="005F1087"/>
    <w:rsid w:val="006034ED"/>
    <w:rsid w:val="00617002"/>
    <w:rsid w:val="006C3E57"/>
    <w:rsid w:val="006E5CFA"/>
    <w:rsid w:val="00702EAA"/>
    <w:rsid w:val="00706795"/>
    <w:rsid w:val="0071069C"/>
    <w:rsid w:val="00751B1F"/>
    <w:rsid w:val="0075570E"/>
    <w:rsid w:val="00766229"/>
    <w:rsid w:val="00795C25"/>
    <w:rsid w:val="007A3C07"/>
    <w:rsid w:val="007A4781"/>
    <w:rsid w:val="007A60AA"/>
    <w:rsid w:val="007F0F5C"/>
    <w:rsid w:val="007F3714"/>
    <w:rsid w:val="008040BB"/>
    <w:rsid w:val="008046CC"/>
    <w:rsid w:val="008131F3"/>
    <w:rsid w:val="00834EE7"/>
    <w:rsid w:val="008424FA"/>
    <w:rsid w:val="00876DFF"/>
    <w:rsid w:val="00884978"/>
    <w:rsid w:val="008A7585"/>
    <w:rsid w:val="008C06CE"/>
    <w:rsid w:val="008C220B"/>
    <w:rsid w:val="008C7C25"/>
    <w:rsid w:val="00900C38"/>
    <w:rsid w:val="00921845"/>
    <w:rsid w:val="00945931"/>
    <w:rsid w:val="009604A8"/>
    <w:rsid w:val="00995BCD"/>
    <w:rsid w:val="009A0611"/>
    <w:rsid w:val="009A66C7"/>
    <w:rsid w:val="009B3DBC"/>
    <w:rsid w:val="009D0622"/>
    <w:rsid w:val="009D746D"/>
    <w:rsid w:val="009E241B"/>
    <w:rsid w:val="00A11DED"/>
    <w:rsid w:val="00A33FBF"/>
    <w:rsid w:val="00A34537"/>
    <w:rsid w:val="00A40CDC"/>
    <w:rsid w:val="00A41423"/>
    <w:rsid w:val="00A65115"/>
    <w:rsid w:val="00A91013"/>
    <w:rsid w:val="00A91C98"/>
    <w:rsid w:val="00A95038"/>
    <w:rsid w:val="00AA6C16"/>
    <w:rsid w:val="00AB0E61"/>
    <w:rsid w:val="00AE0F5D"/>
    <w:rsid w:val="00AF7C19"/>
    <w:rsid w:val="00B27BD9"/>
    <w:rsid w:val="00B303E7"/>
    <w:rsid w:val="00B44050"/>
    <w:rsid w:val="00B457D4"/>
    <w:rsid w:val="00B47022"/>
    <w:rsid w:val="00B47908"/>
    <w:rsid w:val="00B85CB4"/>
    <w:rsid w:val="00B8784A"/>
    <w:rsid w:val="00BC25DE"/>
    <w:rsid w:val="00BC50FF"/>
    <w:rsid w:val="00BC5ADF"/>
    <w:rsid w:val="00BE5C04"/>
    <w:rsid w:val="00BE62AF"/>
    <w:rsid w:val="00BE6ABF"/>
    <w:rsid w:val="00C16E9F"/>
    <w:rsid w:val="00C176C4"/>
    <w:rsid w:val="00C207C9"/>
    <w:rsid w:val="00C32B59"/>
    <w:rsid w:val="00C903E6"/>
    <w:rsid w:val="00CA728B"/>
    <w:rsid w:val="00CC7220"/>
    <w:rsid w:val="00CC7ACC"/>
    <w:rsid w:val="00CE06E8"/>
    <w:rsid w:val="00D0539D"/>
    <w:rsid w:val="00D11654"/>
    <w:rsid w:val="00D23772"/>
    <w:rsid w:val="00D25CE8"/>
    <w:rsid w:val="00D63D83"/>
    <w:rsid w:val="00D65EBC"/>
    <w:rsid w:val="00D8598A"/>
    <w:rsid w:val="00D873DD"/>
    <w:rsid w:val="00DB0425"/>
    <w:rsid w:val="00DC5877"/>
    <w:rsid w:val="00DE5AC7"/>
    <w:rsid w:val="00E222FC"/>
    <w:rsid w:val="00E309C2"/>
    <w:rsid w:val="00E5739C"/>
    <w:rsid w:val="00E76932"/>
    <w:rsid w:val="00E87E3C"/>
    <w:rsid w:val="00E92720"/>
    <w:rsid w:val="00EF5EA7"/>
    <w:rsid w:val="00F14148"/>
    <w:rsid w:val="00F217C5"/>
    <w:rsid w:val="00F500A1"/>
    <w:rsid w:val="00F520BE"/>
    <w:rsid w:val="00F52B97"/>
    <w:rsid w:val="00F54381"/>
    <w:rsid w:val="00F7169B"/>
    <w:rsid w:val="00F72BAF"/>
    <w:rsid w:val="00F9228B"/>
    <w:rsid w:val="00F93E26"/>
    <w:rsid w:val="00FB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B11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F93E2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sid w:val="00F93E26"/>
    <w:rPr>
      <w:rFonts w:ascii="Lucida Grande" w:hAnsi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F93E2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Lienhypertexte">
    <w:name w:val="Hyperlink"/>
    <w:basedOn w:val="Policepardfaut"/>
    <w:uiPriority w:val="99"/>
    <w:unhideWhenUsed/>
    <w:rsid w:val="00B47022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47022"/>
    <w:rPr>
      <w:color w:val="800080" w:themeColor="followedHyperlink"/>
      <w:u w:val="single"/>
    </w:rPr>
  </w:style>
  <w:style w:type="paragraph" w:customStyle="1" w:styleId="Aucunstyle">
    <w:name w:val="[Aucun style]"/>
    <w:rsid w:val="002303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Paragraphedeliste">
    <w:name w:val="List Paragraph"/>
    <w:basedOn w:val="Normal"/>
    <w:uiPriority w:val="34"/>
    <w:qFormat/>
    <w:rsid w:val="00404BA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4405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44050"/>
  </w:style>
  <w:style w:type="paragraph" w:styleId="Pieddepage">
    <w:name w:val="footer"/>
    <w:basedOn w:val="Normal"/>
    <w:link w:val="PieddepageCar"/>
    <w:uiPriority w:val="99"/>
    <w:unhideWhenUsed/>
    <w:rsid w:val="00B4405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44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opsd\AppData\Roaming\Microsoft\Templates\CV%20cr&#233;atif%20(design%20vertical)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1F641E-954B-46B4-AA82-3194B85971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E36ACC-B380-4D2C-AD6C-7F416E71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créatif (design vertical).dotx</Template>
  <TotalTime>0</TotalTime>
  <Pages>4</Pages>
  <Words>789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Assemblée générale annuelle -   septembre 2017</vt:lpstr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Assemblée générale annuelle -   septembre 2017</dc:title>
  <dc:subject/>
  <dc:creator/>
  <cp:keywords/>
  <dc:description/>
  <cp:lastModifiedBy/>
  <cp:revision>1</cp:revision>
  <dcterms:created xsi:type="dcterms:W3CDTF">2018-02-25T21:53:00Z</dcterms:created>
  <dcterms:modified xsi:type="dcterms:W3CDTF">2018-02-25T21:53:00Z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TC043158539991</vt:lpwstr>
  </property>
</Properties>
</file>